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6300"/>
        <w:gridCol w:w="630"/>
        <w:gridCol w:w="4590"/>
      </w:tblGrid>
      <w:tr w:rsidR="00BE1B8B" w14:paraId="2D1B88D1" w14:textId="77777777" w:rsidTr="00E23A3E">
        <w:trPr>
          <w:trHeight w:val="2160"/>
          <w:jc w:val="center"/>
        </w:trPr>
        <w:tc>
          <w:tcPr>
            <w:tcW w:w="6930" w:type="dxa"/>
            <w:gridSpan w:val="2"/>
            <w:shd w:val="clear" w:color="auto" w:fill="auto"/>
            <w:vAlign w:val="bottom"/>
          </w:tcPr>
          <w:p w14:paraId="241187B7" w14:textId="6541BFFC" w:rsidR="00BE1B8B" w:rsidRPr="00FC2165" w:rsidRDefault="00BE1B8B" w:rsidP="00337F39">
            <w:pPr>
              <w:pStyle w:val="Title"/>
            </w:pPr>
            <w:bookmarkStart w:id="0" w:name="_GoBack" w:colFirst="2" w:colLast="2"/>
          </w:p>
          <w:p w14:paraId="4F902BEE" w14:textId="3EEFD0C1" w:rsidR="00BE1B8B" w:rsidRPr="00382BBF" w:rsidRDefault="00CA7E2C" w:rsidP="00337F39">
            <w:pPr>
              <w:pStyle w:val="Subtitle"/>
              <w:rPr>
                <w:lang w:eastAsia="ja-JP"/>
              </w:rPr>
            </w:pPr>
            <w:r w:rsidRPr="00382BBF">
              <w:rPr>
                <w:lang w:eastAsia="ja-JP"/>
              </w:rPr>
              <w:t>Newsletter</w:t>
            </w:r>
          </w:p>
        </w:tc>
        <w:tc>
          <w:tcPr>
            <w:tcW w:w="4590" w:type="dxa"/>
            <w:shd w:val="clear" w:color="auto" w:fill="auto"/>
          </w:tcPr>
          <w:p w14:paraId="68F228FE" w14:textId="266F0D93" w:rsidR="00BE1B8B" w:rsidRDefault="006674EA" w:rsidP="00BE1B8B">
            <w:pPr>
              <w:rPr>
                <w:lang w:eastAsia="ja-JP"/>
              </w:rPr>
            </w:pPr>
            <w:r w:rsidRPr="00DB0D16">
              <w:rPr>
                <w:noProof/>
                <w:sz w:val="20"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1FB2DA83" wp14:editId="7835CF5F">
                  <wp:simplePos x="0" y="0"/>
                  <wp:positionH relativeFrom="margin">
                    <wp:posOffset>1561633</wp:posOffset>
                  </wp:positionH>
                  <wp:positionV relativeFrom="page">
                    <wp:posOffset>-4033628</wp:posOffset>
                  </wp:positionV>
                  <wp:extent cx="1162050" cy="1801495"/>
                  <wp:effectExtent l="0" t="0" r="0" b="8255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0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Start w:id="1" w:name="_Hlk518855180"/>
      <w:tr w:rsidR="00153C76" w:rsidRPr="00337F39" w14:paraId="3D9AE384" w14:textId="77777777" w:rsidTr="00E23A3E">
        <w:trPr>
          <w:trHeight w:val="547"/>
          <w:jc w:val="center"/>
        </w:trPr>
        <w:tc>
          <w:tcPr>
            <w:tcW w:w="11520" w:type="dxa"/>
            <w:gridSpan w:val="3"/>
            <w:shd w:val="clear" w:color="auto" w:fill="auto"/>
            <w:vAlign w:val="center"/>
          </w:tcPr>
          <w:p w14:paraId="145C8D06" w14:textId="5DDD807D" w:rsidR="00153C76" w:rsidRPr="00337F39" w:rsidRDefault="00FF6B42" w:rsidP="00580015">
            <w:pPr>
              <w:pStyle w:val="Info"/>
            </w:pPr>
            <w:sdt>
              <w:sdtPr>
                <w:alias w:val="Volume"/>
                <w:tag w:val=""/>
                <w:id w:val="704840294"/>
                <w:placeholder>
                  <w:docPart w:val="75BA54FFD23F43A1990626B7A4E733B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AB75B7">
                  <w:t>Term</w:t>
                </w:r>
                <w:r w:rsidR="0085214F">
                  <w:t xml:space="preserve"> </w:t>
                </w:r>
                <w:r w:rsidR="00580015">
                  <w:t>3</w:t>
                </w:r>
              </w:sdtContent>
            </w:sdt>
            <w:r w:rsidR="00153C76" w:rsidRPr="00337F39">
              <w:t xml:space="preserve">  |  </w:t>
            </w:r>
            <w:sdt>
              <w:sdtPr>
                <w:alias w:val="Issue"/>
                <w:tag w:val=""/>
                <w:id w:val="427929198"/>
                <w:placeholder>
                  <w:docPart w:val="789A8D08958D43E2B9454E29405011D2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F877E8">
                  <w:t xml:space="preserve">Week </w:t>
                </w:r>
                <w:r w:rsidR="00580015">
                  <w:t>10</w:t>
                </w:r>
              </w:sdtContent>
            </w:sdt>
            <w:r w:rsidR="00153C76">
              <w:t xml:space="preserve">  |  </w:t>
            </w:r>
            <w:sdt>
              <w:sdtPr>
                <w:alias w:val="Publication Name"/>
                <w:tag w:val=""/>
                <w:id w:val="1848599215"/>
                <w:placeholder>
                  <w:docPart w:val="709AF7B01B374D37A0C0C2510D067BC2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C52E11">
                  <w:t>Larnook</w:t>
                </w:r>
                <w:proofErr w:type="spellEnd"/>
                <w:r w:rsidR="00C52E11">
                  <w:t xml:space="preserve"> Public School</w:t>
                </w:r>
              </w:sdtContent>
            </w:sdt>
            <w:bookmarkEnd w:id="1"/>
          </w:p>
        </w:tc>
      </w:tr>
      <w:tr w:rsidR="00CA7E2C" w:rsidRPr="00DB0D16" w14:paraId="355CA4CC" w14:textId="77777777" w:rsidTr="00337F39">
        <w:trPr>
          <w:jc w:val="center"/>
        </w:trPr>
        <w:tc>
          <w:tcPr>
            <w:tcW w:w="6300" w:type="dxa"/>
            <w:shd w:val="clear" w:color="auto" w:fill="auto"/>
          </w:tcPr>
          <w:p w14:paraId="7A170B9A" w14:textId="14FF99E8" w:rsidR="00CA7E2C" w:rsidRPr="00DB0D16" w:rsidRDefault="00FF6B42" w:rsidP="00337F39">
            <w:pPr>
              <w:pStyle w:val="Heading1"/>
              <w:rPr>
                <w:sz w:val="40"/>
              </w:rPr>
            </w:pPr>
            <w:sdt>
              <w:sdtPr>
                <w:rPr>
                  <w:sz w:val="40"/>
                </w:rPr>
                <w:id w:val="-860584852"/>
                <w:placeholder>
                  <w:docPart w:val="D32988E9CAD040D3B510D523E0703FF3"/>
                </w:placeholder>
                <w:temporary/>
                <w:showingPlcHdr/>
                <w15:appearance w15:val="hidden"/>
              </w:sdtPr>
              <w:sdtEndPr/>
              <w:sdtContent>
                <w:r w:rsidR="00CA7E2C" w:rsidRPr="00DB0D16">
                  <w:rPr>
                    <w:sz w:val="40"/>
                  </w:rPr>
                  <w:t>Announcement</w:t>
                </w:r>
              </w:sdtContent>
            </w:sdt>
            <w:proofErr w:type="gramStart"/>
            <w:r w:rsidR="00BF331C" w:rsidRPr="00DB0D16">
              <w:rPr>
                <w:sz w:val="40"/>
              </w:rPr>
              <w:t>s</w:t>
            </w:r>
            <w:proofErr w:type="gramEnd"/>
          </w:p>
          <w:p w14:paraId="3658156B" w14:textId="69B81541" w:rsidR="00527A93" w:rsidRDefault="00580015" w:rsidP="00527A93">
            <w:pPr>
              <w:tabs>
                <w:tab w:val="left" w:pos="4873"/>
              </w:tabs>
              <w:rPr>
                <w:rFonts w:asciiTheme="majorHAnsi" w:hAnsiTheme="majorHAnsi"/>
                <w:color w:val="FFFFFF" w:themeColor="background1"/>
                <w:sz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</w:rPr>
              <w:t>As we near the end of Term 3 I reflect on the amazing thi</w:t>
            </w:r>
            <w:r w:rsidR="006A311E">
              <w:rPr>
                <w:rFonts w:asciiTheme="majorHAnsi" w:hAnsiTheme="majorHAnsi"/>
                <w:color w:val="FFFFFF" w:themeColor="background1"/>
                <w:sz w:val="24"/>
              </w:rPr>
              <w:t>ng</w:t>
            </w:r>
            <w:r>
              <w:rPr>
                <w:rFonts w:asciiTheme="majorHAnsi" w:hAnsiTheme="majorHAnsi"/>
                <w:color w:val="FFFFFF" w:themeColor="background1"/>
                <w:sz w:val="24"/>
              </w:rPr>
              <w:t xml:space="preserve">s that have occurred across the school – Brisbane excursion, Byron Bay excursion, Athletics carnival, Bike month, Recycle education, Officer </w:t>
            </w:r>
            <w:proofErr w:type="spellStart"/>
            <w:r>
              <w:rPr>
                <w:rFonts w:asciiTheme="majorHAnsi" w:hAnsiTheme="majorHAnsi"/>
                <w:color w:val="FFFFFF" w:themeColor="background1"/>
                <w:sz w:val="24"/>
              </w:rPr>
              <w:t>Presgrave</w:t>
            </w:r>
            <w:proofErr w:type="spellEnd"/>
            <w:r>
              <w:rPr>
                <w:rFonts w:asciiTheme="majorHAnsi" w:hAnsiTheme="majorHAnsi"/>
                <w:color w:val="FFFFFF" w:themeColor="background1"/>
                <w:sz w:val="24"/>
              </w:rPr>
              <w:t xml:space="preserve"> safety talk, </w:t>
            </w:r>
            <w:r w:rsidR="006A311E">
              <w:rPr>
                <w:rFonts w:asciiTheme="majorHAnsi" w:hAnsiTheme="majorHAnsi"/>
                <w:color w:val="FFFFFF" w:themeColor="background1"/>
                <w:sz w:val="24"/>
              </w:rPr>
              <w:t xml:space="preserve">Wild Rangers visit, Book Week Celebrations, School Photos, public speaking, garden judging, </w:t>
            </w:r>
            <w:proofErr w:type="spellStart"/>
            <w:r w:rsidR="006A311E">
              <w:rPr>
                <w:rFonts w:asciiTheme="majorHAnsi" w:hAnsiTheme="majorHAnsi"/>
                <w:color w:val="FFFFFF" w:themeColor="background1"/>
                <w:sz w:val="24"/>
              </w:rPr>
              <w:t>naplan</w:t>
            </w:r>
            <w:proofErr w:type="spellEnd"/>
            <w:r w:rsidR="006A311E">
              <w:rPr>
                <w:rFonts w:asciiTheme="majorHAnsi" w:hAnsiTheme="majorHAnsi"/>
                <w:color w:val="FFFFFF" w:themeColor="background1"/>
                <w:sz w:val="24"/>
              </w:rPr>
              <w:t xml:space="preserve"> results, Hanging Rocks Got Talent fundraising and the commencement of the school’s front boundary fence, combined with lots of fun classroom learning. I would like to thank everyone that has assisted us to make this term an amazing one.  Thank you</w:t>
            </w:r>
            <w:r w:rsidR="006A311E" w:rsidRPr="006A311E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 xml:space="preserve">.     </w:t>
            </w:r>
            <w:r w:rsidR="006A311E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 xml:space="preserve">                             </w:t>
            </w:r>
            <w:r w:rsidR="006A311E" w:rsidRPr="006A311E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Wendy</w:t>
            </w:r>
          </w:p>
          <w:p w14:paraId="655116A7" w14:textId="16E1767C" w:rsidR="002D5416" w:rsidRPr="005D76DE" w:rsidRDefault="00527A93" w:rsidP="0085214F">
            <w:pPr>
              <w:tabs>
                <w:tab w:val="left" w:pos="4873"/>
              </w:tabs>
              <w:rPr>
                <w:rFonts w:asciiTheme="majorHAnsi" w:hAnsiTheme="majorHAnsi"/>
                <w:sz w:val="20"/>
              </w:rPr>
            </w:pPr>
            <w:r w:rsidRPr="00527A93">
              <w:rPr>
                <w:rFonts w:asciiTheme="majorHAnsi" w:hAnsiTheme="majorHAnsi"/>
                <w:color w:val="FFFFFF" w:themeColor="background1"/>
                <w:sz w:val="24"/>
              </w:rPr>
              <w:lastRenderedPageBreak/>
              <w:t>.</w:t>
            </w:r>
            <w:r w:rsidR="0085214F" w:rsidRPr="005D76DE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14:paraId="72DEEB9E" w14:textId="7BAC36A4" w:rsidR="00CA7E2C" w:rsidRPr="00DB0D16" w:rsidRDefault="00CA7E2C" w:rsidP="00CA7E2C">
            <w:pPr>
              <w:rPr>
                <w:sz w:val="20"/>
                <w:lang w:eastAsia="ja-JP"/>
              </w:rPr>
            </w:pPr>
          </w:p>
        </w:tc>
        <w:tc>
          <w:tcPr>
            <w:tcW w:w="4590" w:type="dxa"/>
            <w:shd w:val="clear" w:color="auto" w:fill="auto"/>
          </w:tcPr>
          <w:p w14:paraId="6D01FC44" w14:textId="72B71F89" w:rsidR="00CA7E2C" w:rsidRPr="00DB0D16" w:rsidRDefault="00BF331C" w:rsidP="00CA7E2C">
            <w:pPr>
              <w:pStyle w:val="TOCHeading"/>
              <w:rPr>
                <w:sz w:val="44"/>
              </w:rPr>
            </w:pPr>
            <w:r w:rsidRPr="00DB0D16">
              <w:rPr>
                <w:sz w:val="44"/>
              </w:rPr>
              <w:t>Important Dates</w:t>
            </w:r>
          </w:p>
          <w:p w14:paraId="35854F2A" w14:textId="77777777" w:rsidR="00AB75B7" w:rsidRPr="00AB75B7" w:rsidRDefault="00AB75B7" w:rsidP="00F05AB2">
            <w:pPr>
              <w:spacing w:before="0" w:after="0"/>
              <w:rPr>
                <w:color w:val="FFFFFF" w:themeColor="background1"/>
                <w:sz w:val="12"/>
                <w:lang w:eastAsia="ja-JP"/>
              </w:rPr>
            </w:pPr>
          </w:p>
          <w:p w14:paraId="3B15F5B4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Week 10</w:t>
            </w:r>
          </w:p>
          <w:p w14:paraId="4A3C0259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26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Sept – School Canteen</w:t>
            </w:r>
          </w:p>
          <w:p w14:paraId="121315B6" w14:textId="0134A96F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27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Sept – School Disco (PBL reward)</w:t>
            </w:r>
          </w:p>
          <w:p w14:paraId="3C101BC3" w14:textId="77777777" w:rsidR="00580015" w:rsidRPr="00580015" w:rsidRDefault="00580015" w:rsidP="00BA49CD">
            <w:pPr>
              <w:spacing w:before="0" w:after="0"/>
              <w:rPr>
                <w:b/>
                <w:color w:val="FFFFFF" w:themeColor="background1"/>
                <w:sz w:val="20"/>
                <w:lang w:eastAsia="ja-JP"/>
              </w:rPr>
            </w:pPr>
            <w:r w:rsidRPr="00580015">
              <w:rPr>
                <w:b/>
                <w:color w:val="FFFFFF" w:themeColor="background1"/>
                <w:sz w:val="20"/>
                <w:lang w:eastAsia="ja-JP"/>
              </w:rPr>
              <w:t>Term 4</w:t>
            </w:r>
          </w:p>
          <w:p w14:paraId="7220D3C2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Week 1</w:t>
            </w:r>
          </w:p>
          <w:p w14:paraId="3670C126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14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Oct – School resumes</w:t>
            </w:r>
          </w:p>
          <w:p w14:paraId="7B13A2C0" w14:textId="2F13BC79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18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Oct – Lismore Show</w:t>
            </w:r>
          </w:p>
          <w:p w14:paraId="23322EB2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</w:p>
          <w:p w14:paraId="4EA138E4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Week 4</w:t>
            </w:r>
          </w:p>
          <w:p w14:paraId="2FFF76E6" w14:textId="3A78AF35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7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Nov – Kindy Orientation commences</w:t>
            </w:r>
          </w:p>
          <w:p w14:paraId="42E6576D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</w:p>
          <w:p w14:paraId="0558BCE5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Week 7</w:t>
            </w:r>
          </w:p>
          <w:p w14:paraId="7A3EEF41" w14:textId="19B4BBE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27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Nov – Celebration evening</w:t>
            </w:r>
          </w:p>
          <w:p w14:paraId="45995573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</w:p>
          <w:p w14:paraId="4AD896BB" w14:textId="77777777" w:rsidR="00580015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Week 10</w:t>
            </w:r>
          </w:p>
          <w:p w14:paraId="737046E5" w14:textId="7E0D9A50" w:rsidR="00580015" w:rsidRPr="00527A93" w:rsidRDefault="00580015" w:rsidP="00BA49CD">
            <w:pPr>
              <w:spacing w:before="0" w:after="0"/>
              <w:rPr>
                <w:color w:val="FFFFFF" w:themeColor="background1"/>
                <w:sz w:val="20"/>
                <w:lang w:eastAsia="ja-JP"/>
              </w:rPr>
            </w:pPr>
            <w:r>
              <w:rPr>
                <w:color w:val="FFFFFF" w:themeColor="background1"/>
                <w:sz w:val="20"/>
                <w:lang w:eastAsia="ja-JP"/>
              </w:rPr>
              <w:t>16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to 18</w:t>
            </w:r>
            <w:r w:rsidRPr="00580015">
              <w:rPr>
                <w:color w:val="FFFFFF" w:themeColor="background1"/>
                <w:sz w:val="20"/>
                <w:vertAlign w:val="superscript"/>
                <w:lang w:eastAsia="ja-JP"/>
              </w:rPr>
              <w:t>th</w:t>
            </w:r>
            <w:r>
              <w:rPr>
                <w:color w:val="FFFFFF" w:themeColor="background1"/>
                <w:sz w:val="20"/>
                <w:lang w:eastAsia="ja-JP"/>
              </w:rPr>
              <w:t xml:space="preserve"> Dec – Intensive swimming at Trinity</w:t>
            </w:r>
          </w:p>
        </w:tc>
      </w:tr>
      <w:bookmarkEnd w:id="0"/>
    </w:tbl>
    <w:p w14:paraId="0EAA8CFE" w14:textId="6C306CDC" w:rsidR="00F86BB6" w:rsidRPr="00B61E05" w:rsidRDefault="00F86BB6" w:rsidP="00337F39">
      <w:pPr>
        <w:spacing w:before="0" w:after="0"/>
        <w:rPr>
          <w:sz w:val="10"/>
        </w:rPr>
        <w:sectPr w:rsidR="00F86BB6" w:rsidRPr="00B61E05" w:rsidSect="00BE1B8B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6840" w:right="360" w:bottom="360" w:left="360" w:header="720" w:footer="432" w:gutter="0"/>
          <w:cols w:space="720"/>
          <w:titlePg/>
          <w:docGrid w:linePitch="360"/>
        </w:sectPr>
      </w:pPr>
    </w:p>
    <w:p w14:paraId="095D4ADB" w14:textId="55F0B8BA" w:rsidR="00175AF9" w:rsidRPr="00175AF9" w:rsidRDefault="00195F81" w:rsidP="00175AF9">
      <w:pPr>
        <w:pStyle w:val="Heading1"/>
        <w:spacing w:line="240" w:lineRule="auto"/>
        <w:rPr>
          <w:rFonts w:ascii="Calibri" w:hAnsi="Calibri" w:cs="Calibri"/>
          <w:b/>
          <w:i w:val="0"/>
          <w:color w:val="auto"/>
          <w:sz w:val="32"/>
          <w:szCs w:val="32"/>
        </w:rPr>
      </w:pPr>
      <w:r w:rsidRPr="00195F81">
        <w:rPr>
          <w:rFonts w:ascii="Calibri" w:hAnsi="Calibri" w:cs="Calibri"/>
          <w:i w:val="0"/>
          <w:noProof/>
          <w:color w:val="auto"/>
          <w:sz w:val="24"/>
          <w:szCs w:val="24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1081A55B" wp14:editId="753929C7">
            <wp:simplePos x="0" y="0"/>
            <wp:positionH relativeFrom="margin">
              <wp:posOffset>1866900</wp:posOffset>
            </wp:positionH>
            <wp:positionV relativeFrom="paragraph">
              <wp:posOffset>238760</wp:posOffset>
            </wp:positionV>
            <wp:extent cx="1295400" cy="971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kelab_and_getty_026[1].JP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F9" w:rsidRPr="00175AF9">
        <w:rPr>
          <w:rFonts w:ascii="Calibri" w:hAnsi="Calibri" w:cs="Calibri"/>
          <w:b/>
          <w:i w:val="0"/>
          <w:color w:val="auto"/>
          <w:sz w:val="32"/>
          <w:szCs w:val="32"/>
        </w:rPr>
        <w:t>Special Canteen</w:t>
      </w:r>
    </w:p>
    <w:p w14:paraId="5B0D6B87" w14:textId="6BD2E13C" w:rsidR="00175AF9" w:rsidRPr="00175AF9" w:rsidRDefault="00175AF9" w:rsidP="00175AF9">
      <w:pPr>
        <w:pStyle w:val="Heading1"/>
        <w:spacing w:line="240" w:lineRule="auto"/>
        <w:rPr>
          <w:rFonts w:ascii="Calibri" w:hAnsi="Calibri" w:cs="Calibri"/>
          <w:b/>
          <w:i w:val="0"/>
          <w:color w:val="auto"/>
          <w:sz w:val="32"/>
          <w:szCs w:val="32"/>
        </w:rPr>
      </w:pPr>
      <w:r w:rsidRPr="00175AF9">
        <w:rPr>
          <w:rFonts w:ascii="Calibri" w:hAnsi="Calibri" w:cs="Calibri"/>
          <w:b/>
          <w:i w:val="0"/>
          <w:color w:val="auto"/>
          <w:sz w:val="32"/>
          <w:szCs w:val="32"/>
        </w:rPr>
        <w:t>Thursday 26 September</w:t>
      </w:r>
    </w:p>
    <w:p w14:paraId="0EB43748" w14:textId="32595399" w:rsidR="00175AF9" w:rsidRPr="00195F81" w:rsidRDefault="00175AF9" w:rsidP="00195F81">
      <w:pPr>
        <w:tabs>
          <w:tab w:val="left" w:pos="4873"/>
        </w:tabs>
        <w:spacing w:line="240" w:lineRule="auto"/>
        <w:rPr>
          <w:rFonts w:ascii="Calibri" w:hAnsi="Calibri" w:cs="Calibri"/>
          <w:color w:val="auto"/>
          <w:sz w:val="24"/>
          <w:szCs w:val="24"/>
        </w:rPr>
      </w:pPr>
      <w:r w:rsidRPr="00195F81">
        <w:rPr>
          <w:rFonts w:ascii="Calibri" w:hAnsi="Calibri" w:cs="Calibri"/>
          <w:color w:val="auto"/>
          <w:sz w:val="24"/>
          <w:szCs w:val="24"/>
        </w:rPr>
        <w:t>Tasty Veg and Egg Muffins with Salad</w:t>
      </w:r>
    </w:p>
    <w:p w14:paraId="7BD214DC" w14:textId="1AB0B711" w:rsidR="00F84556" w:rsidRPr="00195F81" w:rsidRDefault="00175AF9" w:rsidP="00195F81">
      <w:pPr>
        <w:tabs>
          <w:tab w:val="left" w:pos="4873"/>
        </w:tabs>
        <w:spacing w:line="240" w:lineRule="auto"/>
        <w:rPr>
          <w:rFonts w:ascii="Calibri" w:hAnsi="Calibri" w:cs="Calibri"/>
          <w:color w:val="auto"/>
          <w:sz w:val="24"/>
          <w:szCs w:val="24"/>
        </w:rPr>
      </w:pPr>
      <w:r w:rsidRPr="00195F81">
        <w:rPr>
          <w:rFonts w:ascii="Calibri" w:hAnsi="Calibri" w:cs="Calibri"/>
          <w:color w:val="auto"/>
          <w:sz w:val="24"/>
          <w:szCs w:val="24"/>
        </w:rPr>
        <w:t>Coconut Snowball Delight</w:t>
      </w:r>
      <w:r w:rsidRPr="00195F81">
        <w:rPr>
          <w:rFonts w:ascii="Calibri" w:hAnsi="Calibri" w:cs="Calibri"/>
          <w:noProof/>
          <w:color w:val="auto"/>
          <w:sz w:val="24"/>
          <w:szCs w:val="24"/>
          <w:lang w:eastAsia="en-AU"/>
        </w:rPr>
        <w:t xml:space="preserve"> </w:t>
      </w:r>
    </w:p>
    <w:p w14:paraId="3D1FE562" w14:textId="3B00BDCA" w:rsidR="00175AF9" w:rsidRPr="00195F81" w:rsidRDefault="00175AF9" w:rsidP="00195F81">
      <w:pPr>
        <w:pStyle w:val="Heading2"/>
        <w:spacing w:line="240" w:lineRule="auto"/>
        <w:rPr>
          <w:rFonts w:ascii="Calibri" w:hAnsi="Calibri" w:cs="Calibri"/>
          <w:i w:val="0"/>
          <w:color w:val="auto"/>
          <w:sz w:val="24"/>
          <w:szCs w:val="24"/>
        </w:rPr>
      </w:pPr>
      <w:r w:rsidRPr="00195F81">
        <w:rPr>
          <w:rFonts w:ascii="Calibri" w:hAnsi="Calibri" w:cs="Calibri"/>
          <w:i w:val="0"/>
          <w:color w:val="auto"/>
          <w:sz w:val="24"/>
          <w:szCs w:val="24"/>
        </w:rPr>
        <w:t>Cost for meal deal is $4.00 per serve</w:t>
      </w:r>
    </w:p>
    <w:p w14:paraId="4E90F534" w14:textId="63A753BA" w:rsidR="00175AF9" w:rsidRPr="00195F81" w:rsidRDefault="00175AF9" w:rsidP="00195F81">
      <w:pPr>
        <w:pStyle w:val="Heading2"/>
        <w:spacing w:line="240" w:lineRule="auto"/>
        <w:rPr>
          <w:rFonts w:ascii="Calibri" w:hAnsi="Calibri" w:cs="Calibri"/>
          <w:i w:val="0"/>
          <w:color w:val="auto"/>
          <w:sz w:val="24"/>
          <w:szCs w:val="24"/>
        </w:rPr>
      </w:pPr>
      <w:r w:rsidRPr="00195F81">
        <w:rPr>
          <w:rFonts w:ascii="Calibri" w:hAnsi="Calibri" w:cs="Calibri"/>
          <w:i w:val="0"/>
          <w:color w:val="auto"/>
          <w:sz w:val="24"/>
          <w:szCs w:val="24"/>
        </w:rPr>
        <w:t xml:space="preserve">Please return orders to Gaye by </w:t>
      </w:r>
      <w:r w:rsidR="00CD0246">
        <w:rPr>
          <w:rFonts w:ascii="Calibri" w:hAnsi="Calibri" w:cs="Calibri"/>
          <w:i w:val="0"/>
          <w:color w:val="auto"/>
          <w:sz w:val="24"/>
          <w:szCs w:val="24"/>
        </w:rPr>
        <w:t>Wednesday</w:t>
      </w:r>
      <w:r w:rsidRPr="00195F81">
        <w:rPr>
          <w:rFonts w:ascii="Calibri" w:hAnsi="Calibri" w:cs="Calibri"/>
          <w:i w:val="0"/>
          <w:color w:val="auto"/>
          <w:sz w:val="24"/>
          <w:szCs w:val="24"/>
        </w:rPr>
        <w:t xml:space="preserve"> 2</w:t>
      </w:r>
      <w:r w:rsidR="00CD0246">
        <w:rPr>
          <w:rFonts w:ascii="Calibri" w:hAnsi="Calibri" w:cs="Calibri"/>
          <w:i w:val="0"/>
          <w:color w:val="auto"/>
          <w:sz w:val="24"/>
          <w:szCs w:val="24"/>
        </w:rPr>
        <w:t>5th</w:t>
      </w:r>
      <w:r w:rsidRPr="00195F81">
        <w:rPr>
          <w:rFonts w:ascii="Calibri" w:hAnsi="Calibri" w:cs="Calibri"/>
          <w:i w:val="0"/>
          <w:color w:val="auto"/>
          <w:sz w:val="24"/>
          <w:szCs w:val="24"/>
        </w:rPr>
        <w:t xml:space="preserve"> September. </w:t>
      </w:r>
    </w:p>
    <w:p w14:paraId="2A1BBD8F" w14:textId="6B2870F0" w:rsidR="00175AF9" w:rsidRPr="00195F81" w:rsidRDefault="00195F81" w:rsidP="00195F81">
      <w:pPr>
        <w:pStyle w:val="Heading2"/>
        <w:spacing w:line="240" w:lineRule="auto"/>
        <w:rPr>
          <w:rFonts w:ascii="Calibri" w:hAnsi="Calibri" w:cs="Calibri"/>
          <w:i w:val="0"/>
          <w:color w:val="auto"/>
          <w:sz w:val="24"/>
          <w:szCs w:val="24"/>
        </w:rPr>
      </w:pPr>
      <w:r w:rsidRPr="00175AF9">
        <w:rPr>
          <w:noProof/>
          <w:color w:val="auto"/>
          <w:sz w:val="32"/>
          <w:szCs w:val="3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2B9775C" wp14:editId="054AAFC4">
            <wp:simplePos x="0" y="0"/>
            <wp:positionH relativeFrom="column">
              <wp:posOffset>1266825</wp:posOffset>
            </wp:positionH>
            <wp:positionV relativeFrom="paragraph">
              <wp:posOffset>184785</wp:posOffset>
            </wp:positionV>
            <wp:extent cx="1901190" cy="1238250"/>
            <wp:effectExtent l="19050" t="19050" r="2286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infree-Savory-Breakfast-Muffins-drkarenslee-300x203[1]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6" r="30333" b="13300"/>
                    <a:stretch/>
                  </pic:blipFill>
                  <pic:spPr bwMode="auto">
                    <a:xfrm>
                      <a:off x="0" y="0"/>
                      <a:ext cx="1901190" cy="123825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F9" w:rsidRPr="00195F81">
        <w:rPr>
          <w:rFonts w:ascii="Calibri" w:hAnsi="Calibri" w:cs="Calibri"/>
          <w:i w:val="0"/>
          <w:color w:val="auto"/>
          <w:sz w:val="24"/>
          <w:szCs w:val="24"/>
        </w:rPr>
        <w:t>Thank you.</w:t>
      </w:r>
    </w:p>
    <w:p w14:paraId="0BAFAEAE" w14:textId="6D1F7716" w:rsidR="00175AF9" w:rsidRPr="00175AF9" w:rsidRDefault="00175AF9" w:rsidP="00175AF9">
      <w:pPr>
        <w:rPr>
          <w:rFonts w:ascii="Calibri" w:hAnsi="Calibri" w:cs="Calibri"/>
          <w:color w:val="auto"/>
          <w:sz w:val="24"/>
          <w:szCs w:val="24"/>
        </w:rPr>
      </w:pPr>
    </w:p>
    <w:p w14:paraId="0692F41C" w14:textId="25C69580" w:rsidR="00F84556" w:rsidRPr="00175AF9" w:rsidRDefault="00F84556" w:rsidP="00AB75B7">
      <w:pPr>
        <w:tabs>
          <w:tab w:val="left" w:pos="4873"/>
        </w:tabs>
        <w:rPr>
          <w:rFonts w:ascii="Calibri" w:hAnsi="Calibri" w:cs="Calibri"/>
          <w:color w:val="auto"/>
          <w:sz w:val="24"/>
          <w:szCs w:val="24"/>
        </w:rPr>
      </w:pPr>
    </w:p>
    <w:p w14:paraId="232EB51D" w14:textId="364BDD34" w:rsidR="00F84556" w:rsidRPr="00175AF9" w:rsidRDefault="00F84556" w:rsidP="00AB75B7">
      <w:pPr>
        <w:tabs>
          <w:tab w:val="left" w:pos="4873"/>
        </w:tabs>
        <w:rPr>
          <w:rFonts w:ascii="Calibri" w:hAnsi="Calibri" w:cs="Calibri"/>
          <w:color w:val="auto"/>
          <w:sz w:val="24"/>
          <w:szCs w:val="24"/>
        </w:rPr>
      </w:pPr>
    </w:p>
    <w:p w14:paraId="1E6D9C9A" w14:textId="5CDEB66C" w:rsidR="00F84556" w:rsidRPr="00175AF9" w:rsidRDefault="00F84556" w:rsidP="00AB75B7">
      <w:pPr>
        <w:tabs>
          <w:tab w:val="left" w:pos="4873"/>
        </w:tabs>
        <w:rPr>
          <w:rFonts w:ascii="Calibri" w:hAnsi="Calibri" w:cs="Calibri"/>
          <w:color w:val="auto"/>
          <w:sz w:val="24"/>
          <w:szCs w:val="24"/>
        </w:rPr>
      </w:pPr>
    </w:p>
    <w:p w14:paraId="06B90F99" w14:textId="3E6D6EA7" w:rsidR="00754E4B" w:rsidRPr="00754E4B" w:rsidRDefault="00754E4B" w:rsidP="00754E4B">
      <w:pPr>
        <w:tabs>
          <w:tab w:val="left" w:pos="4873"/>
        </w:tabs>
        <w:jc w:val="center"/>
        <w:rPr>
          <w:rFonts w:ascii="Calibri" w:hAnsi="Calibri" w:cs="Calibri"/>
          <w:b/>
          <w:color w:val="auto"/>
          <w:sz w:val="36"/>
          <w:szCs w:val="36"/>
          <w:u w:val="single"/>
        </w:rPr>
      </w:pPr>
      <w:r w:rsidRPr="00754E4B">
        <w:rPr>
          <w:rFonts w:ascii="Calibri" w:hAnsi="Calibri" w:cs="Calibri"/>
          <w:b/>
          <w:color w:val="auto"/>
          <w:sz w:val="36"/>
          <w:szCs w:val="36"/>
          <w:u w:val="single"/>
        </w:rPr>
        <w:t>PBL Celebration Disco Last Day of Term 3</w:t>
      </w:r>
    </w:p>
    <w:p w14:paraId="049821C6" w14:textId="073AC0C8" w:rsidR="00754E4B" w:rsidRPr="00754E4B" w:rsidRDefault="00754E4B" w:rsidP="00754E4B">
      <w:pPr>
        <w:spacing w:after="0"/>
        <w:rPr>
          <w:rFonts w:ascii="Calibri" w:hAnsi="Calibri" w:cs="Calibri"/>
          <w:color w:val="auto"/>
          <w:sz w:val="24"/>
          <w:szCs w:val="24"/>
        </w:rPr>
      </w:pPr>
      <w:r w:rsidRPr="00BE2E8A">
        <w:rPr>
          <w:rFonts w:ascii="Lucida Calligraphy" w:hAnsi="Lucida Calligraphy"/>
          <w:noProof/>
          <w:sz w:val="24"/>
          <w:szCs w:val="24"/>
          <w:u w:val="single"/>
          <w:lang w:val="en-AU" w:eastAsia="en-AU"/>
        </w:rPr>
        <w:drawing>
          <wp:anchor distT="0" distB="0" distL="114300" distR="114300" simplePos="0" relativeHeight="251664384" behindDoc="1" locked="0" layoutInCell="1" allowOverlap="1" wp14:anchorId="3F4F1091" wp14:editId="285048F8">
            <wp:simplePos x="0" y="0"/>
            <wp:positionH relativeFrom="column">
              <wp:posOffset>2466975</wp:posOffset>
            </wp:positionH>
            <wp:positionV relativeFrom="paragraph">
              <wp:posOffset>17145</wp:posOffset>
            </wp:positionV>
            <wp:extent cx="1095375" cy="877570"/>
            <wp:effectExtent l="19050" t="19050" r="28575" b="177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4353109_8fce675339[1]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77570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E4B">
        <w:rPr>
          <w:rFonts w:ascii="Calibri" w:hAnsi="Calibri" w:cs="Calibri"/>
          <w:color w:val="auto"/>
          <w:sz w:val="24"/>
          <w:szCs w:val="24"/>
        </w:rPr>
        <w:t>School Disco will commence at 1pm through until 3pm.</w:t>
      </w:r>
    </w:p>
    <w:p w14:paraId="5B545D74" w14:textId="15E496FF" w:rsidR="00754E4B" w:rsidRPr="00754E4B" w:rsidRDefault="00754E4B" w:rsidP="00754E4B">
      <w:pPr>
        <w:spacing w:after="0"/>
        <w:rPr>
          <w:rFonts w:ascii="Calibri" w:hAnsi="Calibri" w:cs="Calibri"/>
          <w:color w:val="auto"/>
          <w:sz w:val="24"/>
          <w:szCs w:val="24"/>
        </w:rPr>
      </w:pPr>
      <w:r w:rsidRPr="00754E4B">
        <w:rPr>
          <w:rFonts w:ascii="Calibri" w:hAnsi="Calibri" w:cs="Calibri"/>
          <w:color w:val="auto"/>
          <w:sz w:val="24"/>
          <w:szCs w:val="24"/>
        </w:rPr>
        <w:t xml:space="preserve"> School will provide Pizzas.</w:t>
      </w:r>
    </w:p>
    <w:p w14:paraId="4E9211A4" w14:textId="4D020436" w:rsidR="00754E4B" w:rsidRDefault="00754E4B" w:rsidP="00754E4B">
      <w:pPr>
        <w:spacing w:after="0"/>
        <w:rPr>
          <w:rFonts w:ascii="Lucida Calligraphy" w:hAnsi="Lucida Calligraphy"/>
          <w:sz w:val="24"/>
          <w:szCs w:val="24"/>
        </w:rPr>
      </w:pPr>
    </w:p>
    <w:p w14:paraId="54BBAD00" w14:textId="6FC7E026" w:rsidR="00754E4B" w:rsidRDefault="00754E4B" w:rsidP="00754E4B">
      <w:pPr>
        <w:spacing w:after="0"/>
        <w:jc w:val="center"/>
        <w:rPr>
          <w:rFonts w:ascii="Lucida Calligraphy" w:hAnsi="Lucida Calligraphy"/>
          <w:sz w:val="24"/>
          <w:szCs w:val="24"/>
        </w:rPr>
      </w:pPr>
      <w:r w:rsidRPr="00BE2E8A">
        <w:rPr>
          <w:rFonts w:ascii="Lucida Calligraphy" w:hAnsi="Lucida Calligraphy"/>
          <w:noProof/>
          <w:color w:val="CC00FF"/>
          <w:sz w:val="24"/>
          <w:szCs w:val="24"/>
          <w:u w:val="single"/>
          <w:lang w:val="en-AU" w:eastAsia="en-AU"/>
        </w:rPr>
        <w:drawing>
          <wp:anchor distT="0" distB="0" distL="114300" distR="114300" simplePos="0" relativeHeight="251665408" behindDoc="1" locked="0" layoutInCell="1" allowOverlap="1" wp14:anchorId="7F2D5EC4" wp14:editId="25424B16">
            <wp:simplePos x="0" y="0"/>
            <wp:positionH relativeFrom="column">
              <wp:posOffset>514350</wp:posOffset>
            </wp:positionH>
            <wp:positionV relativeFrom="paragraph">
              <wp:posOffset>58420</wp:posOffset>
            </wp:positionV>
            <wp:extent cx="2586990" cy="1812290"/>
            <wp:effectExtent l="19050" t="19050" r="22860" b="165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52251-royalty-free-vector-clip-art-illustration-of-doodled-children-dancing-to-music[1]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5"/>
                    <a:stretch/>
                  </pic:blipFill>
                  <pic:spPr bwMode="auto">
                    <a:xfrm>
                      <a:off x="0" y="0"/>
                      <a:ext cx="2586990" cy="1812290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C2FE" w14:textId="7FA33994" w:rsidR="00173DDE" w:rsidRDefault="00754E4B" w:rsidP="00195F81">
      <w:pPr>
        <w:spacing w:after="0"/>
        <w:jc w:val="center"/>
        <w:rPr>
          <w:noProof/>
        </w:rPr>
      </w:pPr>
      <w:r w:rsidRPr="00BE2E8A">
        <w:rPr>
          <w:rFonts w:ascii="Lucida Calligraphy" w:hAnsi="Lucida Calligraphy"/>
          <w:sz w:val="24"/>
          <w:szCs w:val="24"/>
        </w:rPr>
        <w:t>Students please come dressed in your party clothes</w:t>
      </w:r>
      <w:r>
        <w:rPr>
          <w:rFonts w:ascii="Lucida Calligraphy" w:hAnsi="Lucida Calligraphy"/>
          <w:sz w:val="24"/>
          <w:szCs w:val="24"/>
        </w:rPr>
        <w:t>.</w:t>
      </w:r>
      <w:r w:rsidR="00B14E63">
        <w:rPr>
          <w:noProof/>
        </w:rPr>
        <w:t xml:space="preserve">  </w:t>
      </w:r>
      <w:r w:rsidR="00E2494C">
        <w:rPr>
          <w:noProof/>
        </w:rPr>
        <w:t xml:space="preserve"> </w:t>
      </w:r>
    </w:p>
    <w:p w14:paraId="33E4E42B" w14:textId="031DC9F5" w:rsidR="000740E4" w:rsidRPr="00AF050E" w:rsidRDefault="00AF050E" w:rsidP="00195F81">
      <w:pPr>
        <w:spacing w:after="0"/>
        <w:jc w:val="center"/>
        <w:rPr>
          <w:rFonts w:ascii="Calibri" w:hAnsi="Calibri" w:cs="Calibri"/>
          <w:b/>
          <w:noProof/>
          <w:sz w:val="44"/>
          <w:szCs w:val="44"/>
        </w:rPr>
      </w:pPr>
      <w:r w:rsidRPr="00AF050E">
        <w:rPr>
          <w:rFonts w:ascii="Calibri" w:hAnsi="Calibri" w:cs="Calibri"/>
          <w:b/>
          <w:noProof/>
          <w:sz w:val="44"/>
          <w:szCs w:val="44"/>
        </w:rPr>
        <w:lastRenderedPageBreak/>
        <w:t>Jiggi Public Speaking</w:t>
      </w:r>
    </w:p>
    <w:p w14:paraId="7436CDFF" w14:textId="2B69AA86" w:rsidR="00AF050E" w:rsidRDefault="00AF050E" w:rsidP="00195F81">
      <w:pPr>
        <w:spacing w:after="0"/>
        <w:jc w:val="center"/>
        <w:rPr>
          <w:rFonts w:ascii="Calibri" w:hAnsi="Calibri" w:cs="Calibri"/>
          <w:noProof/>
        </w:rPr>
      </w:pPr>
      <w:r w:rsidRPr="00AF050E">
        <w:rPr>
          <w:rFonts w:ascii="Calibri" w:hAnsi="Calibri" w:cs="Calibri"/>
          <w:b/>
          <w:noProof/>
          <w:sz w:val="44"/>
          <w:szCs w:val="44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1BA71F29" wp14:editId="4E73EFA8">
            <wp:simplePos x="0" y="0"/>
            <wp:positionH relativeFrom="margin">
              <wp:posOffset>-635</wp:posOffset>
            </wp:positionH>
            <wp:positionV relativeFrom="paragraph">
              <wp:posOffset>801370</wp:posOffset>
            </wp:positionV>
            <wp:extent cx="3495040" cy="2619375"/>
            <wp:effectExtent l="0" t="0" r="0" b="9525"/>
            <wp:wrapSquare wrapText="bothSides"/>
            <wp:docPr id="22" name="Picture 22" descr="C:\Users\wemerton1\AppData\Local\Microsoft\Windows\INetCache\IE\S0NQSZEM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merton1\AppData\Local\Microsoft\Windows\INetCache\IE\S0NQSZEM\IMG_1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50E">
        <w:rPr>
          <w:rFonts w:ascii="Calibri" w:hAnsi="Calibri" w:cs="Calibri"/>
          <w:noProof/>
        </w:rPr>
        <w:t>Congratulations to the Ali’i, Quinn, Zac and Jada for braving the nerves and speaking so well on the day.</w:t>
      </w:r>
    </w:p>
    <w:p w14:paraId="75331F08" w14:textId="125E1D15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1B1E746D" w14:textId="4B8C0475" w:rsidR="000132CF" w:rsidRPr="00C30973" w:rsidRDefault="00CD0246" w:rsidP="00195F81">
      <w:pPr>
        <w:spacing w:after="0"/>
        <w:jc w:val="center"/>
        <w:rPr>
          <w:rFonts w:ascii="Calibri" w:hAnsi="Calibri" w:cs="Calibri"/>
          <w:b/>
          <w:noProof/>
          <w:sz w:val="36"/>
          <w:szCs w:val="36"/>
        </w:rPr>
      </w:pPr>
      <w:r w:rsidRPr="00C30973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040E4634" wp14:editId="28B30DF4">
            <wp:simplePos x="0" y="0"/>
            <wp:positionH relativeFrom="margin">
              <wp:posOffset>1656715</wp:posOffset>
            </wp:positionH>
            <wp:positionV relativeFrom="paragraph">
              <wp:posOffset>500380</wp:posOffset>
            </wp:positionV>
            <wp:extent cx="1894840" cy="1962150"/>
            <wp:effectExtent l="0" t="0" r="0" b="0"/>
            <wp:wrapSquare wrapText="bothSides"/>
            <wp:docPr id="31" name="Picture 31" descr="C:\Users\wemerton1\AppData\Local\Microsoft\Windows\INetCache\IE\2NS3L5N7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merton1\AppData\Local\Microsoft\Windows\INetCache\IE\2NS3L5N7\IMG_63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973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17E42716" wp14:editId="6803D394">
            <wp:simplePos x="0" y="0"/>
            <wp:positionH relativeFrom="column">
              <wp:posOffset>1314450</wp:posOffset>
            </wp:positionH>
            <wp:positionV relativeFrom="paragraph">
              <wp:posOffset>2363470</wp:posOffset>
            </wp:positionV>
            <wp:extent cx="1943100" cy="2301240"/>
            <wp:effectExtent l="0" t="0" r="0" b="3810"/>
            <wp:wrapSquare wrapText="bothSides"/>
            <wp:docPr id="33" name="Picture 33" descr="C:\Users\wemerton1\AppData\Local\Microsoft\Windows\INetCache\IE\T8SIC37Q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merton1\AppData\Local\Microsoft\Windows\INetCache\IE\T8SIC37Q\IMG_63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973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1C64E0C9" wp14:editId="040DB464">
            <wp:simplePos x="0" y="0"/>
            <wp:positionH relativeFrom="margin">
              <wp:posOffset>114301</wp:posOffset>
            </wp:positionH>
            <wp:positionV relativeFrom="paragraph">
              <wp:posOffset>739775</wp:posOffset>
            </wp:positionV>
            <wp:extent cx="1743075" cy="1955800"/>
            <wp:effectExtent l="247650" t="209550" r="238125" b="215900"/>
            <wp:wrapSquare wrapText="bothSides"/>
            <wp:docPr id="29" name="Picture 29" descr="C:\Users\wemerton1\AppData\Local\Microsoft\Windows\INetCache\IE\S0NQSZEM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merton1\AppData\Local\Microsoft\Windows\INetCache\IE\S0NQSZEM\IMG_63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324">
                      <a:off x="0" y="0"/>
                      <a:ext cx="17430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973" w:rsidRPr="00C30973">
        <w:rPr>
          <w:rFonts w:ascii="Calibri" w:hAnsi="Calibri" w:cs="Calibri"/>
          <w:b/>
          <w:noProof/>
          <w:sz w:val="36"/>
          <w:szCs w:val="36"/>
        </w:rPr>
        <w:t xml:space="preserve">Some of our happy swimming faces </w:t>
      </w:r>
    </w:p>
    <w:p w14:paraId="6D748338" w14:textId="05F60E37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4FC63BF5" w14:textId="2A08E3C6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22EA6B3E" w14:textId="2B273E84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46A71D06" w14:textId="67728EB4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11DD5019" w14:textId="48955C9B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19926573" w14:textId="4C6CD568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2C3C2AB0" w14:textId="1A1AE7EC" w:rsidR="000132CF" w:rsidRDefault="00CD0246" w:rsidP="00195F81">
      <w:pPr>
        <w:spacing w:after="0"/>
        <w:jc w:val="center"/>
        <w:rPr>
          <w:rFonts w:ascii="Calibri" w:hAnsi="Calibri" w:cs="Calibri"/>
          <w:noProof/>
        </w:rPr>
      </w:pPr>
      <w:r w:rsidRPr="00C30973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73600" behindDoc="0" locked="0" layoutInCell="1" allowOverlap="1" wp14:anchorId="2D5E258F" wp14:editId="28B96F8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32940" cy="1546225"/>
            <wp:effectExtent l="0" t="0" r="0" b="0"/>
            <wp:wrapSquare wrapText="bothSides"/>
            <wp:docPr id="32" name="Picture 32" descr="C:\Users\wemerton1\AppData\Local\Microsoft\Windows\INetCache\IE\44G3XTL9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merton1\AppData\Local\Microsoft\Windows\INetCache\IE\44G3XTL9\IMG_6345.jpg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B903" w14:textId="471FC287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20E24316" w14:textId="2876916E" w:rsidR="000132CF" w:rsidRDefault="00CD0246" w:rsidP="00195F81">
      <w:pPr>
        <w:spacing w:after="0"/>
        <w:jc w:val="center"/>
        <w:rPr>
          <w:rFonts w:ascii="Calibri" w:hAnsi="Calibri" w:cs="Calibri"/>
          <w:noProof/>
        </w:rPr>
      </w:pPr>
      <w:r w:rsidRPr="00C30973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 wp14:anchorId="3AF1582F" wp14:editId="33C3F0A0">
            <wp:simplePos x="0" y="0"/>
            <wp:positionH relativeFrom="page">
              <wp:posOffset>4441825</wp:posOffset>
            </wp:positionH>
            <wp:positionV relativeFrom="paragraph">
              <wp:posOffset>249555</wp:posOffset>
            </wp:positionV>
            <wp:extent cx="2682240" cy="3429000"/>
            <wp:effectExtent l="0" t="0" r="3810" b="0"/>
            <wp:wrapSquare wrapText="bothSides"/>
            <wp:docPr id="34" name="Picture 34" descr="C:\Users\wemerton1\AppData\Local\Microsoft\Windows\INetCache\IE\S0NQSZEM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merton1\AppData\Local\Microsoft\Windows\INetCache\IE\S0NQSZEM\IMG_63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C150" w14:textId="6BDF458E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511F0C04" w14:textId="0B42AF88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50F92993" w14:textId="68C4AFF7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5B3A0F13" w14:textId="5E58A8F1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66E517DE" w14:textId="6FCBA18E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5A47AD71" w14:textId="6C086838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29711537" w14:textId="15C7E1DF" w:rsidR="000132CF" w:rsidRDefault="000132CF" w:rsidP="00195F81">
      <w:pPr>
        <w:spacing w:after="0"/>
        <w:jc w:val="center"/>
        <w:rPr>
          <w:rFonts w:ascii="Calibri" w:hAnsi="Calibri" w:cs="Calibri"/>
          <w:noProof/>
        </w:rPr>
      </w:pPr>
    </w:p>
    <w:p w14:paraId="2A7D44DC" w14:textId="3F949A06" w:rsidR="000132CF" w:rsidRPr="000132CF" w:rsidRDefault="00CD0246" w:rsidP="00195F81">
      <w:pPr>
        <w:spacing w:after="0"/>
        <w:jc w:val="center"/>
        <w:rPr>
          <w:rFonts w:ascii="Calibri" w:hAnsi="Calibri" w:cs="Calibri"/>
          <w:b/>
          <w:noProof/>
          <w:color w:val="FFFFFF" w:themeColor="background1"/>
          <w:sz w:val="36"/>
          <w:szCs w:val="36"/>
          <w:u w:val="single"/>
        </w:rPr>
      </w:pPr>
      <w:r>
        <w:rPr>
          <w:rFonts w:ascii="Calibri" w:hAnsi="Calibri" w:cs="Calibri"/>
          <w:b/>
          <w:noProof/>
          <w:color w:val="FFFFFF" w:themeColor="background1"/>
          <w:sz w:val="36"/>
          <w:szCs w:val="36"/>
          <w:u w:val="single"/>
        </w:rPr>
        <w:t>S</w:t>
      </w:r>
      <w:r w:rsidR="00C30973">
        <w:rPr>
          <w:rFonts w:ascii="Calibri" w:hAnsi="Calibri" w:cs="Calibri"/>
          <w:b/>
          <w:noProof/>
          <w:color w:val="FFFFFF" w:themeColor="background1"/>
          <w:sz w:val="36"/>
          <w:szCs w:val="36"/>
          <w:u w:val="single"/>
        </w:rPr>
        <w:t>c</w:t>
      </w:r>
      <w:r w:rsidR="000132CF" w:rsidRPr="000132CF">
        <w:rPr>
          <w:rFonts w:ascii="Calibri" w:hAnsi="Calibri" w:cs="Calibri"/>
          <w:b/>
          <w:noProof/>
          <w:color w:val="FFFFFF" w:themeColor="background1"/>
          <w:sz w:val="36"/>
          <w:szCs w:val="36"/>
          <w:u w:val="single"/>
        </w:rPr>
        <w:t>hool Garden Judging</w:t>
      </w:r>
    </w:p>
    <w:p w14:paraId="4EF47833" w14:textId="24B0A7D7" w:rsidR="000132CF" w:rsidRPr="000132CF" w:rsidRDefault="00C30973" w:rsidP="00195F81">
      <w:pPr>
        <w:spacing w:after="0"/>
        <w:jc w:val="center"/>
        <w:rPr>
          <w:rFonts w:ascii="Calibri" w:hAnsi="Calibri" w:cs="Calibri"/>
          <w:noProof/>
          <w:color w:val="FFFFFF" w:themeColor="background1"/>
        </w:rPr>
      </w:pPr>
      <w:r w:rsidRPr="00020717">
        <w:rPr>
          <w:rFonts w:ascii="Calibri" w:hAnsi="Calibri" w:cs="Calibri"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0698FE0D" wp14:editId="065AC99A">
            <wp:simplePos x="0" y="0"/>
            <wp:positionH relativeFrom="margin">
              <wp:align>right</wp:align>
            </wp:positionH>
            <wp:positionV relativeFrom="paragraph">
              <wp:posOffset>1006475</wp:posOffset>
            </wp:positionV>
            <wp:extent cx="3429000" cy="2569210"/>
            <wp:effectExtent l="0" t="0" r="0" b="2540"/>
            <wp:wrapSquare wrapText="bothSides"/>
            <wp:docPr id="24" name="Picture 24" descr="C:\Users\wemerton1\AppData\Local\Microsoft\Windows\INetCache\IE\T8SIC37Q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merton1\AppData\Local\Microsoft\Windows\INetCache\IE\T8SIC37Q\IMG_10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2CF" w:rsidRPr="000132CF">
        <w:rPr>
          <w:rFonts w:ascii="Calibri" w:hAnsi="Calibri" w:cs="Calibri"/>
          <w:noProof/>
          <w:color w:val="FFFFFF" w:themeColor="background1"/>
        </w:rPr>
        <w:t>Congratulations to our gardeners and helpers. We achieved second place and they commended us on the amount of work we had achieved over the past twelve months.</w:t>
      </w:r>
    </w:p>
    <w:sectPr w:rsidR="000132CF" w:rsidRPr="000132CF" w:rsidSect="00CE4FDF">
      <w:headerReference w:type="default" r:id="rId29"/>
      <w:footerReference w:type="default" r:id="rId30"/>
      <w:type w:val="continuous"/>
      <w:pgSz w:w="12240" w:h="15840"/>
      <w:pgMar w:top="360" w:right="360" w:bottom="360" w:left="360" w:header="720" w:footer="113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F5075" w14:textId="77777777" w:rsidR="00FF6B42" w:rsidRDefault="00FF6B42" w:rsidP="00890A94">
      <w:r>
        <w:separator/>
      </w:r>
    </w:p>
  </w:endnote>
  <w:endnote w:type="continuationSeparator" w:id="0">
    <w:p w14:paraId="724D5722" w14:textId="77777777" w:rsidR="00FF6B42" w:rsidRDefault="00FF6B42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E78A8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577870B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463BC" w14:textId="66580919" w:rsidR="00FC2165" w:rsidRPr="00FC2165" w:rsidRDefault="002908A6" w:rsidP="00FC2165">
    <w:pPr>
      <w:pStyle w:val="Footer"/>
      <w:jc w:val="right"/>
      <w:rPr>
        <w:sz w:val="18"/>
      </w:rPr>
    </w:pPr>
    <w:r>
      <w:rPr>
        <w:noProof/>
        <w:lang w:val="en-AU" w:eastAsia="en-AU"/>
      </w:rPr>
      <w:drawing>
        <wp:anchor distT="0" distB="0" distL="114300" distR="114300" simplePos="0" relativeHeight="251709440" behindDoc="0" locked="0" layoutInCell="1" allowOverlap="1" wp14:anchorId="3F872BAB" wp14:editId="5A61FFAD">
          <wp:simplePos x="0" y="0"/>
          <wp:positionH relativeFrom="margin">
            <wp:posOffset>6791325</wp:posOffset>
          </wp:positionH>
          <wp:positionV relativeFrom="paragraph">
            <wp:posOffset>-293370</wp:posOffset>
          </wp:positionV>
          <wp:extent cx="381000" cy="487045"/>
          <wp:effectExtent l="0" t="0" r="0" b="825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018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959450" wp14:editId="5F2B1123">
              <wp:simplePos x="0" y="0"/>
              <wp:positionH relativeFrom="column">
                <wp:posOffset>3353435</wp:posOffset>
              </wp:positionH>
              <wp:positionV relativeFrom="paragraph">
                <wp:posOffset>-3858260</wp:posOffset>
              </wp:positionV>
              <wp:extent cx="320040" cy="7635240"/>
              <wp:effectExtent l="0" t="0" r="3810" b="3810"/>
              <wp:wrapNone/>
              <wp:docPr id="2" name="Flowchart: Manual Input 2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V="1">
                        <a:off x="0" y="0"/>
                        <a:ext cx="320040" cy="7635240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0 w 10184"/>
                          <a:gd name="connsiteY0" fmla="*/ 147 h 10000"/>
                          <a:gd name="connsiteX1" fmla="*/ 10184 w 10184"/>
                          <a:gd name="connsiteY1" fmla="*/ 0 h 10000"/>
                          <a:gd name="connsiteX2" fmla="*/ 10184 w 10184"/>
                          <a:gd name="connsiteY2" fmla="*/ 10000 h 10000"/>
                          <a:gd name="connsiteX3" fmla="*/ 184 w 10184"/>
                          <a:gd name="connsiteY3" fmla="*/ 10000 h 10000"/>
                          <a:gd name="connsiteX4" fmla="*/ 0 w 10184"/>
                          <a:gd name="connsiteY4" fmla="*/ 14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184" h="10000">
                            <a:moveTo>
                              <a:pt x="0" y="147"/>
                            </a:moveTo>
                            <a:lnTo>
                              <a:pt x="10184" y="0"/>
                            </a:lnTo>
                            <a:lnTo>
                              <a:pt x="10184" y="10000"/>
                            </a:lnTo>
                            <a:lnTo>
                              <a:pt x="184" y="10000"/>
                            </a:lnTo>
                            <a:cubicBezTo>
                              <a:pt x="123" y="6716"/>
                              <a:pt x="61" y="3431"/>
                              <a:pt x="0" y="147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13716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79C5A8B" id="Flowchart: Manual Input 2" o:spid="_x0000_s1026" alt="decorative element" style="position:absolute;margin-left:264.05pt;margin-top:-303.8pt;width:25.2pt;height:601.2pt;rotation:9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8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" path="m,147l10184,r,10000l184,10000c123,6716,61,3431,,147xe" fillcolor="black [3215]" stroked="f" strokeweight="1pt">
              <v:stroke joinstyle="miter"/>
              <v:path arrowok="t" o:connecttype="custom" o:connectlocs="0,112238;320040,0;320040,7635240;5782,7635240;0,112238" o:connectangles="0,0,0,0,0"/>
            </v:shape>
          </w:pict>
        </mc:Fallback>
      </mc:AlternateContent>
    </w:r>
    <w:r w:rsidR="00BF331C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14EF936" wp14:editId="5CFD47C3">
              <wp:simplePos x="0" y="0"/>
              <wp:positionH relativeFrom="column">
                <wp:posOffset>133350</wp:posOffset>
              </wp:positionH>
              <wp:positionV relativeFrom="paragraph">
                <wp:posOffset>-436245</wp:posOffset>
              </wp:positionV>
              <wp:extent cx="1019175" cy="476250"/>
              <wp:effectExtent l="0" t="0" r="28575" b="190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175" cy="47625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F8D79F" w14:textId="69E55589" w:rsidR="00BF331C" w:rsidRPr="00E35018" w:rsidRDefault="00BF331C" w:rsidP="00E35018">
                          <w:pPr>
                            <w:spacing w:before="0" w:after="0"/>
                            <w:jc w:val="center"/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4"/>
                              <w:lang w:val="en-AU"/>
                            </w:rPr>
                          </w:pPr>
                          <w:r w:rsidRPr="00E35018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4"/>
                              <w:lang w:val="en-AU"/>
                            </w:rPr>
                            <w:t>“Where Spirits Soar”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EF93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10.5pt;margin-top:-34.35pt;width:80.2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" fillcolor="black [3213]" strokeweight=".5pt">
              <v:textbox>
                <w:txbxContent>
                  <w:p w14:paraId="7DF8D79F" w14:textId="69E55589" w:rsidR="00BF331C" w:rsidRPr="00E35018" w:rsidRDefault="00BF331C" w:rsidP="00E35018">
                    <w:pPr>
                      <w:spacing w:before="0" w:after="0"/>
                      <w:jc w:val="center"/>
                      <w:rPr>
                        <w:rFonts w:ascii="Berlin Sans FB Demi" w:hAnsi="Berlin Sans FB Demi"/>
                        <w:color w:val="FFFFFF" w:themeColor="background1"/>
                        <w:sz w:val="24"/>
                        <w:szCs w:val="24"/>
                        <w:lang w:val="en-AU"/>
                      </w:rPr>
                    </w:pPr>
                    <w:r w:rsidRPr="00E35018">
                      <w:rPr>
                        <w:rFonts w:ascii="Berlin Sans FB Demi" w:hAnsi="Berlin Sans FB Demi"/>
                        <w:color w:val="FFFFFF" w:themeColor="background1"/>
                        <w:sz w:val="24"/>
                        <w:szCs w:val="24"/>
                        <w:lang w:val="en-AU"/>
                      </w:rPr>
                      <w:t>“Where Spirits Soar”</w:t>
                    </w:r>
                  </w:p>
                </w:txbxContent>
              </v:textbox>
            </v:shape>
          </w:pict>
        </mc:Fallback>
      </mc:AlternateContent>
    </w:r>
    <w:r w:rsidR="00153C76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67308" wp14:editId="46D805CC">
              <wp:simplePos x="0" y="0"/>
              <wp:positionH relativeFrom="column">
                <wp:posOffset>1386840</wp:posOffset>
              </wp:positionH>
              <wp:positionV relativeFrom="paragraph">
                <wp:posOffset>-175260</wp:posOffset>
              </wp:positionV>
              <wp:extent cx="4823460" cy="2667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03C892" w14:textId="61950538" w:rsidR="00153C76" w:rsidRPr="00153C76" w:rsidRDefault="00FF6B42" w:rsidP="00153C76">
                          <w:pPr>
                            <w:pStyle w:val="Info"/>
                          </w:pPr>
                          <w:sdt>
                            <w:sdtPr>
                              <w:alias w:val="Volume"/>
                              <w:tag w:val=""/>
                              <w:id w:val="93219952"/>
                              <w:placeholder>
                                <w:docPart w:val="654460C6A3964196BF2AD19821ECA688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580015">
                                <w:t>Term 3</w:t>
                              </w:r>
                            </w:sdtContent>
                          </w:sdt>
                          <w:r w:rsidR="00153C76" w:rsidRPr="00153C76">
                            <w:t xml:space="preserve">  </w:t>
                          </w:r>
                          <w:proofErr w:type="gramStart"/>
                          <w:r w:rsidR="00153C76" w:rsidRPr="00153C76">
                            <w:t xml:space="preserve">|  </w:t>
                          </w:r>
                          <w:proofErr w:type="gramEnd"/>
                          <w:sdt>
                            <w:sdtPr>
                              <w:alias w:val="Issue"/>
                              <w:tag w:val=""/>
                              <w:id w:val="1492903331"/>
                              <w:placeholder>
                                <w:docPart w:val="1EB99875C2364E3C9140A94121A044B2"/>
                              </w:placeholder>
                              <w:dataBinding w:prefixMappings="xmlns:ns0='http://schemas.microsoft.com/office/2006/coverPageProps' " w:xpath="/ns0:CoverPageProperties[1]/ns0:Abstract[1]" w:storeItemID="{55AF091B-3C7A-41E3-B477-F2FDAA23CFDA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580015">
                                <w:t>Week 10</w:t>
                              </w:r>
                            </w:sdtContent>
                          </w:sdt>
                          <w:r w:rsidR="00153C76" w:rsidRPr="00153C76">
                            <w:t xml:space="preserve">  |  </w:t>
                          </w:r>
                          <w:sdt>
                            <w:sdtPr>
                              <w:alias w:val="Publication Name"/>
                              <w:tag w:val=""/>
                              <w:id w:val="72934317"/>
                              <w:placeholder>
                                <w:docPart w:val="FA70812DC67F428CA2E1812CF096D29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roofErr w:type="spellStart"/>
                              <w:r w:rsidR="00C52E11">
                                <w:t>Larnook</w:t>
                              </w:r>
                              <w:proofErr w:type="spellEnd"/>
                              <w:r w:rsidR="00C52E11">
                                <w:t xml:space="preserve"> Public School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E67308" id="Text Box 18" o:spid="_x0000_s1027" type="#_x0000_t202" style="position:absolute;left:0;text-align:left;margin-left:109.2pt;margin-top:-13.8pt;width:379.8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" filled="f" stroked="f" strokeweight=".5pt">
              <v:textbox>
                <w:txbxContent>
                  <w:p w14:paraId="7B03C892" w14:textId="61950538" w:rsidR="00153C76" w:rsidRPr="00153C76" w:rsidRDefault="001150E2" w:rsidP="00153C76">
                    <w:pPr>
                      <w:pStyle w:val="Info"/>
                    </w:pPr>
                    <w:sdt>
                      <w:sdtPr>
                        <w:alias w:val="Volume"/>
                        <w:tag w:val=""/>
                        <w:id w:val="93219952"/>
                        <w:placeholder>
                          <w:docPart w:val="654460C6A3964196BF2AD19821ECA688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15:appearance w15:val="hidden"/>
                        <w:text/>
                      </w:sdtPr>
                      <w:sdtEndPr/>
                      <w:sdtContent>
                        <w:r w:rsidR="00580015">
                          <w:t>Term 3</w:t>
                        </w:r>
                      </w:sdtContent>
                    </w:sdt>
                    <w:r w:rsidR="00153C76" w:rsidRPr="00153C76">
                      <w:t xml:space="preserve">  </w:t>
                    </w:r>
                    <w:proofErr w:type="gramStart"/>
                    <w:r w:rsidR="00153C76" w:rsidRPr="00153C76">
                      <w:t xml:space="preserve">|  </w:t>
                    </w:r>
                    <w:proofErr w:type="gramEnd"/>
                    <w:sdt>
                      <w:sdtPr>
                        <w:alias w:val="Issue"/>
                        <w:tag w:val=""/>
                        <w:id w:val="1492903331"/>
                        <w:placeholder>
                          <w:docPart w:val="1EB99875C2364E3C9140A94121A044B2"/>
                        </w:placeholder>
                        <w:dataBinding w:prefixMappings="xmlns:ns0='http://schemas.microsoft.com/office/2006/coverPageProps' " w:xpath="/ns0:CoverPageProperties[1]/ns0:Abstract[1]" w:storeItemID="{55AF091B-3C7A-41E3-B477-F2FDAA23CFDA}"/>
                        <w15:appearance w15:val="hidden"/>
                        <w:text/>
                      </w:sdtPr>
                      <w:sdtEndPr/>
                      <w:sdtContent>
                        <w:r w:rsidR="00580015">
                          <w:t>Week 10</w:t>
                        </w:r>
                      </w:sdtContent>
                    </w:sdt>
                    <w:r w:rsidR="00153C76" w:rsidRPr="00153C76">
                      <w:t xml:space="preserve">  |  </w:t>
                    </w:r>
                    <w:sdt>
                      <w:sdtPr>
                        <w:alias w:val="Publication Name"/>
                        <w:tag w:val=""/>
                        <w:id w:val="72934317"/>
                        <w:placeholder>
                          <w:docPart w:val="FA70812DC67F428CA2E1812CF096D29D"/>
                        </w:placeholder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roofErr w:type="spellStart"/>
                        <w:r w:rsidR="00C52E11">
                          <w:t>Larnook</w:t>
                        </w:r>
                        <w:proofErr w:type="spellEnd"/>
                        <w:r w:rsidR="00C52E11">
                          <w:t xml:space="preserve"> Public School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4D00B0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41BE" wp14:editId="4E74DA22">
              <wp:simplePos x="0" y="0"/>
              <wp:positionH relativeFrom="margin">
                <wp:posOffset>6750050</wp:posOffset>
              </wp:positionH>
              <wp:positionV relativeFrom="paragraph">
                <wp:posOffset>-344624</wp:posOffset>
              </wp:positionV>
              <wp:extent cx="457200" cy="4572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916F3D" w14:textId="52AD9D19" w:rsidR="004D00B0" w:rsidRPr="00E23A3E" w:rsidRDefault="004D00B0" w:rsidP="004D00B0">
                          <w:pPr>
                            <w:spacing w:before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begin"/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instrText xml:space="preserve"> PAGE   \* MERGEFORMAT </w:instrText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separate"/>
                          </w:r>
                          <w:r w:rsidR="006674EA">
                            <w:rPr>
                              <w:noProof/>
                              <w:color w:val="FFFFFF" w:themeColor="background1"/>
                              <w:sz w:val="18"/>
                            </w:rPr>
                            <w:t>2</w:t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341BE" id="Rectangle 3" o:spid="_x0000_s1028" style="position:absolute;left:0;text-align:left;margin-left:531.5pt;margin-top:-27.1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" fillcolor="#1b74bc [3204]" stroked="f" strokeweight="1pt">
              <v:textbox>
                <w:txbxContent>
                  <w:p w14:paraId="3B916F3D" w14:textId="52AD9D19" w:rsidR="004D00B0" w:rsidRPr="00E23A3E" w:rsidRDefault="004D00B0" w:rsidP="004D00B0">
                    <w:pPr>
                      <w:spacing w:before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E23A3E">
                      <w:rPr>
                        <w:color w:val="FFFFFF" w:themeColor="background1"/>
                        <w:sz w:val="18"/>
                      </w:rPr>
                      <w:fldChar w:fldCharType="begin"/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instrText xml:space="preserve"> PAGE   \* MERGEFORMAT </w:instrText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fldChar w:fldCharType="separate"/>
                    </w:r>
                    <w:r w:rsidR="006674EA">
                      <w:rPr>
                        <w:noProof/>
                        <w:color w:val="FFFFFF" w:themeColor="background1"/>
                        <w:sz w:val="18"/>
                      </w:rPr>
                      <w:t>2</w:t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4D00B0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A647AB" wp14:editId="5B185152">
              <wp:simplePos x="0" y="0"/>
              <wp:positionH relativeFrom="margin">
                <wp:posOffset>0</wp:posOffset>
              </wp:positionH>
              <wp:positionV relativeFrom="paragraph">
                <wp:posOffset>-533400</wp:posOffset>
              </wp:positionV>
              <wp:extent cx="1270000" cy="641350"/>
              <wp:effectExtent l="0" t="0" r="6350" b="6350"/>
              <wp:wrapNone/>
              <wp:docPr id="4" name="Rectangle 4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0000" cy="6413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F5F86FA" id="Rectangle 4" o:spid="_x0000_s1026" alt="decorative element" style="position:absolute;margin-left:0;margin-top:-42pt;width:100pt;height:5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" fillcolor="black [3215]" stroked="f" strokeweight="1pt">
              <w10:wrap anchorx="margin"/>
            </v:rect>
          </w:pict>
        </mc:Fallback>
      </mc:AlternateContent>
    </w:r>
    <w:r w:rsidR="004D00B0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F4ADB3" wp14:editId="559FBECD">
              <wp:simplePos x="0" y="0"/>
              <wp:positionH relativeFrom="margin">
                <wp:posOffset>85725</wp:posOffset>
              </wp:positionH>
              <wp:positionV relativeFrom="paragraph">
                <wp:posOffset>-487045</wp:posOffset>
              </wp:positionV>
              <wp:extent cx="1097280" cy="548640"/>
              <wp:effectExtent l="0" t="0" r="26670" b="22860"/>
              <wp:wrapNone/>
              <wp:docPr id="6" name="Rectangle 6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" cy="5486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F98BCD2" id="Rectangle 6" o:spid="_x0000_s1026" alt="decorative element" style="position:absolute;margin-left:6.75pt;margin-top:-38.35pt;width:86.4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" filled="f" strokecolor="#1b74bc [3204]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EAD9" w14:textId="720F9262" w:rsidR="00BE1B8B" w:rsidRDefault="00CA7E2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451AB2C" wp14:editId="7C20A87F">
              <wp:simplePos x="0" y="0"/>
              <wp:positionH relativeFrom="margin">
                <wp:posOffset>0</wp:posOffset>
              </wp:positionH>
              <wp:positionV relativeFrom="paragraph">
                <wp:posOffset>-3451860</wp:posOffset>
              </wp:positionV>
              <wp:extent cx="4114800" cy="3657600"/>
              <wp:effectExtent l="0" t="0" r="0" b="0"/>
              <wp:wrapNone/>
              <wp:docPr id="15" name="Rectangle 15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14800" cy="3657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9AB9D78" id="Rectangle 15" o:spid="_x0000_s1026" alt="decorative element" style="position:absolute;margin-left:0;margin-top:-271.8pt;width:324pt;height:4in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" fillcolor="black [3215]" stroked="f" strokeweight="1pt">
              <w10:wrap anchorx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ED1789" wp14:editId="21AC9EF0">
              <wp:simplePos x="0" y="0"/>
              <wp:positionH relativeFrom="margin">
                <wp:posOffset>4343400</wp:posOffset>
              </wp:positionH>
              <wp:positionV relativeFrom="paragraph">
                <wp:posOffset>-3451860</wp:posOffset>
              </wp:positionV>
              <wp:extent cx="2971800" cy="3657600"/>
              <wp:effectExtent l="0" t="0" r="0" b="0"/>
              <wp:wrapNone/>
              <wp:docPr id="16" name="Rectangle 16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1800" cy="3657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78FA64" id="Rectangle 16" o:spid="_x0000_s1026" alt="decorative element" style="position:absolute;margin-left:342pt;margin-top:-271.8pt;width:234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" fillcolor="#1b74bc [3204]" stroked="f" strokeweight="1pt">
              <w10:wrap anchorx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5A318E" wp14:editId="65456DAD">
              <wp:simplePos x="0" y="0"/>
              <wp:positionH relativeFrom="column">
                <wp:posOffset>-228600</wp:posOffset>
              </wp:positionH>
              <wp:positionV relativeFrom="paragraph">
                <wp:posOffset>-3933825</wp:posOffset>
              </wp:positionV>
              <wp:extent cx="7772400" cy="228600"/>
              <wp:effectExtent l="0" t="0" r="0" b="0"/>
              <wp:wrapNone/>
              <wp:docPr id="9" name="Rectangle 9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D1F83E2" id="Rectangle 9" o:spid="_x0000_s1026" alt="decorative element" style="position:absolute;margin-left:-18pt;margin-top:-309.75pt;width:61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" fillcolor="#1b74bc [3204]" stroked="f" strokeweight="1pt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7ABC6" w14:textId="55F58AC1" w:rsidR="00BF124D" w:rsidRPr="00FC2165" w:rsidRDefault="00AA6793" w:rsidP="00FC2165">
    <w:pPr>
      <w:pStyle w:val="Footer"/>
      <w:jc w:val="right"/>
      <w:rPr>
        <w:sz w:val="18"/>
      </w:rPr>
    </w:pPr>
    <w:r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7D8E99A" wp14:editId="1064418E">
              <wp:simplePos x="0" y="0"/>
              <wp:positionH relativeFrom="column">
                <wp:posOffset>137160</wp:posOffset>
              </wp:positionH>
              <wp:positionV relativeFrom="paragraph">
                <wp:posOffset>-448472</wp:posOffset>
              </wp:positionV>
              <wp:extent cx="1019175" cy="476250"/>
              <wp:effectExtent l="0" t="0" r="28575" b="1905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175" cy="47625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6523A1A" w14:textId="77777777" w:rsidR="00AA6793" w:rsidRPr="00E35018" w:rsidRDefault="00AA6793" w:rsidP="00AA6793">
                          <w:pPr>
                            <w:spacing w:before="0" w:after="0"/>
                            <w:jc w:val="center"/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4"/>
                              <w:lang w:val="en-AU"/>
                            </w:rPr>
                          </w:pPr>
                          <w:r w:rsidRPr="00E35018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4"/>
                              <w:lang w:val="en-AU"/>
                            </w:rPr>
                            <w:t>“Where Spirits Soar”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8E99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10.8pt;margin-top:-35.3pt;width:80.25pt;height:3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" fillcolor="black [3213]" strokeweight=".5pt">
              <v:textbox>
                <w:txbxContent>
                  <w:p w14:paraId="06523A1A" w14:textId="77777777" w:rsidR="00AA6793" w:rsidRPr="00E35018" w:rsidRDefault="00AA6793" w:rsidP="00AA6793">
                    <w:pPr>
                      <w:spacing w:before="0" w:after="0"/>
                      <w:jc w:val="center"/>
                      <w:rPr>
                        <w:rFonts w:ascii="Berlin Sans FB Demi" w:hAnsi="Berlin Sans FB Demi"/>
                        <w:color w:val="FFFFFF" w:themeColor="background1"/>
                        <w:sz w:val="24"/>
                        <w:szCs w:val="24"/>
                        <w:lang w:val="en-AU"/>
                      </w:rPr>
                    </w:pPr>
                    <w:r w:rsidRPr="00E35018">
                      <w:rPr>
                        <w:rFonts w:ascii="Berlin Sans FB Demi" w:hAnsi="Berlin Sans FB Demi"/>
                        <w:color w:val="FFFFFF" w:themeColor="background1"/>
                        <w:sz w:val="24"/>
                        <w:szCs w:val="24"/>
                        <w:lang w:val="en-AU"/>
                      </w:rPr>
                      <w:t>“Where Spirits Soar”</w:t>
                    </w:r>
                  </w:p>
                </w:txbxContent>
              </v:textbox>
            </v:shape>
          </w:pict>
        </mc:Fallback>
      </mc:AlternateContent>
    </w:r>
    <w:r w:rsidR="00A648E9">
      <w:rPr>
        <w:noProof/>
        <w:lang w:val="en-AU" w:eastAsia="en-AU"/>
      </w:rPr>
      <w:drawing>
        <wp:anchor distT="0" distB="0" distL="114300" distR="114300" simplePos="0" relativeHeight="251713536" behindDoc="0" locked="0" layoutInCell="1" allowOverlap="1" wp14:anchorId="31261EDD" wp14:editId="5A70BDBB">
          <wp:simplePos x="0" y="0"/>
          <wp:positionH relativeFrom="margin">
            <wp:posOffset>6791325</wp:posOffset>
          </wp:positionH>
          <wp:positionV relativeFrom="paragraph">
            <wp:posOffset>-295910</wp:posOffset>
          </wp:positionV>
          <wp:extent cx="381000" cy="487045"/>
          <wp:effectExtent l="0" t="0" r="0" b="8255"/>
          <wp:wrapNone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24D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2FD743A" wp14:editId="7060A4DE">
              <wp:simplePos x="0" y="0"/>
              <wp:positionH relativeFrom="column">
                <wp:posOffset>1386840</wp:posOffset>
              </wp:positionH>
              <wp:positionV relativeFrom="paragraph">
                <wp:posOffset>-175260</wp:posOffset>
              </wp:positionV>
              <wp:extent cx="4823460" cy="26670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0EDCE" w14:textId="7A322765" w:rsidR="00BF124D" w:rsidRPr="00153C76" w:rsidRDefault="00FF6B42" w:rsidP="00153C76">
                          <w:pPr>
                            <w:pStyle w:val="Info"/>
                          </w:pPr>
                          <w:sdt>
                            <w:sdtPr>
                              <w:alias w:val="Volume"/>
                              <w:tag w:val=""/>
                              <w:id w:val="142753751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580015">
                                <w:t>Term 3</w:t>
                              </w:r>
                            </w:sdtContent>
                          </w:sdt>
                          <w:r w:rsidR="00BF124D" w:rsidRPr="00153C76">
                            <w:t xml:space="preserve">  </w:t>
                          </w:r>
                          <w:proofErr w:type="gramStart"/>
                          <w:r w:rsidR="00BF124D" w:rsidRPr="00153C76">
                            <w:t xml:space="preserve">|  </w:t>
                          </w:r>
                          <w:proofErr w:type="gramEnd"/>
                          <w:sdt>
                            <w:sdtPr>
                              <w:alias w:val="Issue"/>
                              <w:tag w:val=""/>
                              <w:id w:val="1908262449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580015">
                                <w:t>Week 10</w:t>
                              </w:r>
                            </w:sdtContent>
                          </w:sdt>
                          <w:r w:rsidR="00BF124D" w:rsidRPr="00153C76">
                            <w:t xml:space="preserve">  |  </w:t>
                          </w:r>
                          <w:sdt>
                            <w:sdtPr>
                              <w:alias w:val="Publication Name"/>
                              <w:tag w:val=""/>
                              <w:id w:val="-1403974779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roofErr w:type="spellStart"/>
                              <w:r w:rsidR="00C52E11">
                                <w:t>Larnook</w:t>
                              </w:r>
                              <w:proofErr w:type="spellEnd"/>
                              <w:r w:rsidR="00C52E11">
                                <w:t xml:space="preserve"> Public School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FD743A" id="Text Box 42" o:spid="_x0000_s1030" type="#_x0000_t202" style="position:absolute;left:0;text-align:left;margin-left:109.2pt;margin-top:-13.8pt;width:379.8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" filled="f" stroked="f" strokeweight=".5pt">
              <v:textbox>
                <w:txbxContent>
                  <w:p w14:paraId="2990EDCE" w14:textId="7A322765" w:rsidR="00BF124D" w:rsidRPr="00153C76" w:rsidRDefault="001150E2" w:rsidP="00153C76">
                    <w:pPr>
                      <w:pStyle w:val="Info"/>
                    </w:pPr>
                    <w:sdt>
                      <w:sdtPr>
                        <w:alias w:val="Volume"/>
                        <w:tag w:val=""/>
                        <w:id w:val="1427537510"/>
                        <w:dataBinding w:prefixMappings="xmlns:ns0='http://schemas.openxmlformats.org/officeDocument/2006/extended-properties' " w:xpath="/ns0:Properties[1]/ns0:Company[1]" w:storeItemID="{6668398D-A668-4E3E-A5EB-62B293D839F1}"/>
                        <w15:appearance w15:val="hidden"/>
                        <w:text/>
                      </w:sdtPr>
                      <w:sdtEndPr/>
                      <w:sdtContent>
                        <w:r w:rsidR="00580015">
                          <w:t>Term 3</w:t>
                        </w:r>
                      </w:sdtContent>
                    </w:sdt>
                    <w:r w:rsidR="00BF124D" w:rsidRPr="00153C76">
                      <w:t xml:space="preserve">  </w:t>
                    </w:r>
                    <w:proofErr w:type="gramStart"/>
                    <w:r w:rsidR="00BF124D" w:rsidRPr="00153C76">
                      <w:t xml:space="preserve">|  </w:t>
                    </w:r>
                    <w:proofErr w:type="gramEnd"/>
                    <w:sdt>
                      <w:sdtPr>
                        <w:alias w:val="Issue"/>
                        <w:tag w:val=""/>
                        <w:id w:val="1908262449"/>
                        <w:dataBinding w:prefixMappings="xmlns:ns0='http://schemas.microsoft.com/office/2006/coverPageProps' " w:xpath="/ns0:CoverPageProperties[1]/ns0:Abstract[1]" w:storeItemID="{55AF091B-3C7A-41E3-B477-F2FDAA23CFDA}"/>
                        <w15:appearance w15:val="hidden"/>
                        <w:text/>
                      </w:sdtPr>
                      <w:sdtEndPr/>
                      <w:sdtContent>
                        <w:r w:rsidR="00580015">
                          <w:t>Week 10</w:t>
                        </w:r>
                      </w:sdtContent>
                    </w:sdt>
                    <w:r w:rsidR="00BF124D" w:rsidRPr="00153C76">
                      <w:t xml:space="preserve">  |  </w:t>
                    </w:r>
                    <w:sdt>
                      <w:sdtPr>
                        <w:alias w:val="Publication Name"/>
                        <w:tag w:val=""/>
                        <w:id w:val="-1403974779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roofErr w:type="spellStart"/>
                        <w:r w:rsidR="00C52E11">
                          <w:t>Larnook</w:t>
                        </w:r>
                        <w:proofErr w:type="spellEnd"/>
                        <w:r w:rsidR="00C52E11">
                          <w:t xml:space="preserve"> Public School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BF124D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6A1C3A5" wp14:editId="46DB7977">
              <wp:simplePos x="0" y="0"/>
              <wp:positionH relativeFrom="margin">
                <wp:posOffset>6750050</wp:posOffset>
              </wp:positionH>
              <wp:positionV relativeFrom="paragraph">
                <wp:posOffset>-344624</wp:posOffset>
              </wp:positionV>
              <wp:extent cx="457200" cy="457200"/>
              <wp:effectExtent l="0" t="0" r="0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8F28E0" w14:textId="551A7F8D" w:rsidR="00BF124D" w:rsidRPr="00E23A3E" w:rsidRDefault="00BF124D" w:rsidP="004D00B0">
                          <w:pPr>
                            <w:spacing w:before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begin"/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instrText xml:space="preserve"> PAGE   \* MERGEFORMAT </w:instrText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separate"/>
                          </w:r>
                          <w:r w:rsidR="003172A5">
                            <w:rPr>
                              <w:noProof/>
                              <w:color w:val="FFFFFF" w:themeColor="background1"/>
                              <w:sz w:val="18"/>
                            </w:rPr>
                            <w:t>3</w:t>
                          </w:r>
                          <w:r w:rsidRPr="00E23A3E">
                            <w:rPr>
                              <w:color w:val="FFFFFF" w:themeColor="background1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1C3A5" id="Rectangle 43" o:spid="_x0000_s1031" style="position:absolute;left:0;text-align:left;margin-left:531.5pt;margin-top:-27.15pt;width:36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" fillcolor="#1b74bc [3204]" stroked="f" strokeweight="1pt">
              <v:textbox>
                <w:txbxContent>
                  <w:p w14:paraId="698F28E0" w14:textId="551A7F8D" w:rsidR="00BF124D" w:rsidRPr="00E23A3E" w:rsidRDefault="00BF124D" w:rsidP="004D00B0">
                    <w:pPr>
                      <w:spacing w:before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E23A3E">
                      <w:rPr>
                        <w:color w:val="FFFFFF" w:themeColor="background1"/>
                        <w:sz w:val="18"/>
                      </w:rPr>
                      <w:fldChar w:fldCharType="begin"/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instrText xml:space="preserve"> PAGE   \* MERGEFORMAT </w:instrText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fldChar w:fldCharType="separate"/>
                    </w:r>
                    <w:r w:rsidR="003172A5">
                      <w:rPr>
                        <w:noProof/>
                        <w:color w:val="FFFFFF" w:themeColor="background1"/>
                        <w:sz w:val="18"/>
                      </w:rPr>
                      <w:t>3</w:t>
                    </w:r>
                    <w:r w:rsidRPr="00E23A3E">
                      <w:rPr>
                        <w:color w:val="FFFFFF" w:themeColor="background1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BF124D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CCFB2FA" wp14:editId="77121E79">
              <wp:simplePos x="0" y="0"/>
              <wp:positionH relativeFrom="margin">
                <wp:posOffset>0</wp:posOffset>
              </wp:positionH>
              <wp:positionV relativeFrom="paragraph">
                <wp:posOffset>-533400</wp:posOffset>
              </wp:positionV>
              <wp:extent cx="1270000" cy="641350"/>
              <wp:effectExtent l="0" t="0" r="6350" b="6350"/>
              <wp:wrapNone/>
              <wp:docPr id="44" name="Rectangle 44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0000" cy="6413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C251E9F" id="Rectangle 44" o:spid="_x0000_s1026" alt="decorative element" style="position:absolute;margin-left:0;margin-top:-42pt;width:100pt;height:50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" fillcolor="black [3215]" stroked="f" strokeweight="1pt">
              <w10:wrap anchorx="margin"/>
            </v:rect>
          </w:pict>
        </mc:Fallback>
      </mc:AlternateContent>
    </w:r>
    <w:r w:rsidR="00BF124D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D27F954" wp14:editId="5194B83F">
              <wp:simplePos x="0" y="0"/>
              <wp:positionH relativeFrom="margin">
                <wp:posOffset>85725</wp:posOffset>
              </wp:positionH>
              <wp:positionV relativeFrom="paragraph">
                <wp:posOffset>-487045</wp:posOffset>
              </wp:positionV>
              <wp:extent cx="1097280" cy="548640"/>
              <wp:effectExtent l="0" t="0" r="26670" b="22860"/>
              <wp:wrapNone/>
              <wp:docPr id="45" name="Rectangle 45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" cy="5486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AAEF294" id="Rectangle 45" o:spid="_x0000_s1026" alt="decorative element" style="position:absolute;margin-left:6.75pt;margin-top:-38.35pt;width:86.4pt;height:43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" filled="f" strokecolor="#1b74bc [3204]" strokeweight="1.5pt">
              <w10:wrap anchorx="margin"/>
            </v:rect>
          </w:pict>
        </mc:Fallback>
      </mc:AlternateContent>
    </w:r>
    <w:r w:rsidR="00BF124D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DD13450" wp14:editId="7A98E103">
              <wp:simplePos x="0" y="0"/>
              <wp:positionH relativeFrom="column">
                <wp:posOffset>3391535</wp:posOffset>
              </wp:positionH>
              <wp:positionV relativeFrom="paragraph">
                <wp:posOffset>-3858260</wp:posOffset>
              </wp:positionV>
              <wp:extent cx="320040" cy="7635240"/>
              <wp:effectExtent l="0" t="0" r="3810" b="3810"/>
              <wp:wrapNone/>
              <wp:docPr id="46" name="Flowchart: Manual Input 2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V="1">
                        <a:off x="0" y="0"/>
                        <a:ext cx="320040" cy="7635240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0 w 10184"/>
                          <a:gd name="connsiteY0" fmla="*/ 147 h 10000"/>
                          <a:gd name="connsiteX1" fmla="*/ 10184 w 10184"/>
                          <a:gd name="connsiteY1" fmla="*/ 0 h 10000"/>
                          <a:gd name="connsiteX2" fmla="*/ 10184 w 10184"/>
                          <a:gd name="connsiteY2" fmla="*/ 10000 h 10000"/>
                          <a:gd name="connsiteX3" fmla="*/ 184 w 10184"/>
                          <a:gd name="connsiteY3" fmla="*/ 10000 h 10000"/>
                          <a:gd name="connsiteX4" fmla="*/ 0 w 10184"/>
                          <a:gd name="connsiteY4" fmla="*/ 14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184" h="10000">
                            <a:moveTo>
                              <a:pt x="0" y="147"/>
                            </a:moveTo>
                            <a:lnTo>
                              <a:pt x="10184" y="0"/>
                            </a:lnTo>
                            <a:lnTo>
                              <a:pt x="10184" y="10000"/>
                            </a:lnTo>
                            <a:lnTo>
                              <a:pt x="184" y="10000"/>
                            </a:lnTo>
                            <a:cubicBezTo>
                              <a:pt x="123" y="6716"/>
                              <a:pt x="61" y="3431"/>
                              <a:pt x="0" y="147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13716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CFCF51" id="Flowchart: Manual Input 2" o:spid="_x0000_s1026" alt="decorative element" style="position:absolute;margin-left:267.05pt;margin-top:-303.8pt;width:25.2pt;height:601.2pt;rotation:9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8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" path="m,147l10184,r,10000l184,10000c123,6716,61,3431,,147xe" fillcolor="black [3215]" stroked="f" strokeweight="1pt">
              <v:stroke joinstyle="miter"/>
              <v:path arrowok="t" o:connecttype="custom" o:connectlocs="0,112238;320040,0;320040,7635240;5782,7635240;0,112238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A0523" w14:textId="77777777" w:rsidR="00FF6B42" w:rsidRDefault="00FF6B42" w:rsidP="00890A94">
      <w:r>
        <w:separator/>
      </w:r>
    </w:p>
  </w:footnote>
  <w:footnote w:type="continuationSeparator" w:id="0">
    <w:p w14:paraId="7B7259AC" w14:textId="77777777" w:rsidR="00FF6B42" w:rsidRDefault="00FF6B42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87ED2" w14:textId="691629EB" w:rsidR="00754E4B" w:rsidRDefault="00BF124D">
    <w:pPr>
      <w:pStyle w:val="Header"/>
      <w:rPr>
        <w:b/>
        <w:sz w:val="40"/>
        <w:szCs w:val="40"/>
      </w:rPr>
    </w:pPr>
    <w:r w:rsidRPr="00754E4B">
      <w:rPr>
        <w:b/>
        <w:noProof/>
        <w:sz w:val="40"/>
        <w:szCs w:val="40"/>
        <w:lang w:val="en-AU"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2A6E009" wp14:editId="6760CC0D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3878580" cy="4130040"/>
              <wp:effectExtent l="0" t="0" r="7620" b="3810"/>
              <wp:wrapNone/>
              <wp:docPr id="23" name="Rectangle 23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8580" cy="41300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3FE71E" id="Rectangle 23" o:spid="_x0000_s1026" alt="decorative element" style="position:absolute;margin-left:254.2pt;margin-top:0;width:305.4pt;height:325.2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" fillcolor="#1b74bc [3204]" stroked="f" strokeweight="1pt">
              <w10:wrap anchorx="page"/>
            </v:rect>
          </w:pict>
        </mc:Fallback>
      </mc:AlternateContent>
    </w:r>
    <w:r w:rsidR="00F86BB6" w:rsidRPr="00754E4B">
      <w:rPr>
        <w:b/>
        <w:noProof/>
        <w:sz w:val="40"/>
        <w:szCs w:val="40"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BE7004" wp14:editId="1EDC2E3C">
              <wp:simplePos x="0" y="0"/>
              <wp:positionH relativeFrom="column">
                <wp:posOffset>-227965</wp:posOffset>
              </wp:positionH>
              <wp:positionV relativeFrom="paragraph">
                <wp:posOffset>-456565</wp:posOffset>
              </wp:positionV>
              <wp:extent cx="3886200" cy="228600"/>
              <wp:effectExtent l="0" t="0" r="0" b="0"/>
              <wp:wrapNone/>
              <wp:docPr id="1" name="Rectangle 1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2286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20B3A01" id="Rectangle 1" o:spid="_x0000_s1026" alt="decorative element" style="position:absolute;margin-left:-17.95pt;margin-top:-35.95pt;width:306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" fillcolor="#1b74bc [3204]" stroked="f" strokeweight="1pt"/>
          </w:pict>
        </mc:Fallback>
      </mc:AlternateContent>
    </w:r>
    <w:r w:rsidR="00754E4B">
      <w:rPr>
        <w:b/>
        <w:sz w:val="40"/>
        <w:szCs w:val="40"/>
      </w:rPr>
      <w:t xml:space="preserve">           </w:t>
    </w:r>
    <w:r w:rsidR="00754E4B" w:rsidRPr="00754E4B">
      <w:rPr>
        <w:b/>
        <w:sz w:val="40"/>
        <w:szCs w:val="40"/>
      </w:rPr>
      <w:t>School Web Page</w:t>
    </w:r>
  </w:p>
  <w:p w14:paraId="50B6622D" w14:textId="04F58BF7" w:rsidR="00754E4B" w:rsidRPr="00754E4B" w:rsidRDefault="00754E4B">
    <w:pPr>
      <w:pStyle w:val="Header"/>
      <w:rPr>
        <w:b/>
        <w:sz w:val="40"/>
        <w:szCs w:val="40"/>
      </w:rPr>
    </w:pPr>
    <w:r>
      <w:rPr>
        <w:noProof/>
        <w:color w:val="0000FF"/>
        <w:lang w:val="en-AU" w:eastAsia="en-AU"/>
      </w:rPr>
      <w:drawing>
        <wp:anchor distT="0" distB="0" distL="114300" distR="114300" simplePos="0" relativeHeight="251718656" behindDoc="0" locked="0" layoutInCell="1" allowOverlap="1" wp14:anchorId="75312251" wp14:editId="539BA4E9">
          <wp:simplePos x="0" y="0"/>
          <wp:positionH relativeFrom="column">
            <wp:posOffset>4200525</wp:posOffset>
          </wp:positionH>
          <wp:positionV relativeFrom="paragraph">
            <wp:posOffset>111760</wp:posOffset>
          </wp:positionV>
          <wp:extent cx="2764790" cy="3457575"/>
          <wp:effectExtent l="0" t="0" r="0" b="9525"/>
          <wp:wrapSquare wrapText="bothSides"/>
          <wp:docPr id="26" name="irc_mi" descr="Image result for school quotes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chool quotes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4790" cy="345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E9BF40" w14:textId="4A6FB159" w:rsidR="00F86BB6" w:rsidRDefault="00EA3247">
    <w:pPr>
      <w:pStyle w:val="Header"/>
    </w:pPr>
    <w:proofErr w:type="spellStart"/>
    <w:r>
      <w:t>Larnook</w:t>
    </w:r>
    <w:proofErr w:type="spellEnd"/>
    <w:r>
      <w:t xml:space="preserve"> Public School’s web page can be found using the </w:t>
    </w:r>
  </w:p>
  <w:p w14:paraId="3AD6E058" w14:textId="7FD2AEE5" w:rsidR="00EA3247" w:rsidRDefault="00EA3247">
    <w:pPr>
      <w:pStyle w:val="Header"/>
    </w:pPr>
    <w:r>
      <w:t>Following link</w:t>
    </w:r>
    <w:r w:rsidR="00754E4B">
      <w:t>:</w:t>
    </w:r>
  </w:p>
  <w:p w14:paraId="5154C00E" w14:textId="663D11D0" w:rsidR="00754E4B" w:rsidRDefault="00CD0246" w:rsidP="00CD0246">
    <w:pPr>
      <w:pStyle w:val="Header"/>
      <w:tabs>
        <w:tab w:val="clear" w:pos="9360"/>
        <w:tab w:val="left" w:pos="4680"/>
      </w:tabs>
    </w:pPr>
    <w:r>
      <w:tab/>
    </w:r>
  </w:p>
  <w:p w14:paraId="3416EF86" w14:textId="03A9E95A" w:rsidR="00754E4B" w:rsidRDefault="00FF6B42" w:rsidP="00754E4B">
    <w:pPr>
      <w:pStyle w:val="Header"/>
    </w:pPr>
    <w:hyperlink r:id="rId3" w:history="1">
      <w:r w:rsidR="00754E4B" w:rsidRPr="000B5317">
        <w:rPr>
          <w:rStyle w:val="Hyperlink"/>
        </w:rPr>
        <w:t>https://larnook-p.schools.nsw.gov.au/</w:t>
      </w:r>
    </w:hyperlink>
  </w:p>
  <w:p w14:paraId="1F1630BC" w14:textId="612AC713" w:rsidR="00754E4B" w:rsidRDefault="00754E4B" w:rsidP="00754E4B">
    <w:pPr>
      <w:pStyle w:val="Header"/>
    </w:pPr>
  </w:p>
  <w:p w14:paraId="2C3D84EB" w14:textId="79533B7A" w:rsidR="00754E4B" w:rsidRDefault="00754E4B" w:rsidP="00754E4B">
    <w:pPr>
      <w:pStyle w:val="Header"/>
    </w:pPr>
    <w:r>
      <w:t>The web page is being updated all the time and you can access</w:t>
    </w:r>
  </w:p>
  <w:p w14:paraId="0AE1610D" w14:textId="6DF7967E" w:rsidR="00754E4B" w:rsidRDefault="00754E4B" w:rsidP="00754E4B">
    <w:pPr>
      <w:pStyle w:val="Header"/>
    </w:pPr>
    <w:proofErr w:type="gramStart"/>
    <w:r>
      <w:t>the</w:t>
    </w:r>
    <w:proofErr w:type="gramEnd"/>
    <w:r>
      <w:t xml:space="preserve"> newsletter and details of upcoming events on this site. It</w:t>
    </w:r>
  </w:p>
  <w:p w14:paraId="4E5554F6" w14:textId="268D4DFB" w:rsidR="00754E4B" w:rsidRDefault="00754E4B" w:rsidP="00754E4B">
    <w:pPr>
      <w:pStyle w:val="Header"/>
    </w:pPr>
    <w:proofErr w:type="gramStart"/>
    <w:r>
      <w:t>also</w:t>
    </w:r>
    <w:proofErr w:type="gramEnd"/>
    <w:r>
      <w:t xml:space="preserve"> has the link to parent online payments (POP) where you</w:t>
    </w:r>
  </w:p>
  <w:p w14:paraId="4D42A7D2" w14:textId="09A429E1" w:rsidR="00754E4B" w:rsidRDefault="00754E4B" w:rsidP="00754E4B">
    <w:pPr>
      <w:pStyle w:val="Header"/>
    </w:pPr>
    <w:proofErr w:type="gramStart"/>
    <w:r>
      <w:t>can</w:t>
    </w:r>
    <w:proofErr w:type="gramEnd"/>
    <w:r>
      <w:t xml:space="preserve"> easily pay for school fees or events from home. </w:t>
    </w:r>
  </w:p>
  <w:p w14:paraId="53B8D786" w14:textId="1C118F0F" w:rsidR="00754E4B" w:rsidRDefault="00735A8E" w:rsidP="00754E4B">
    <w:pPr>
      <w:pStyle w:val="Header"/>
      <w:rPr>
        <w:noProof/>
        <w:color w:val="0000FF"/>
        <w:lang w:val="en-AU" w:eastAsia="en-AU"/>
      </w:rPr>
    </w:pPr>
    <w:r>
      <w:rPr>
        <w:noProof/>
        <w:lang w:val="en-AU" w:eastAsia="en-AU"/>
      </w:rPr>
      <w:drawing>
        <wp:anchor distT="0" distB="0" distL="114300" distR="114300" simplePos="0" relativeHeight="251719680" behindDoc="0" locked="0" layoutInCell="1" allowOverlap="1" wp14:anchorId="360C1CE8" wp14:editId="6521C35F">
          <wp:simplePos x="0" y="0"/>
          <wp:positionH relativeFrom="column">
            <wp:posOffset>180975</wp:posOffset>
          </wp:positionH>
          <wp:positionV relativeFrom="paragraph">
            <wp:posOffset>149860</wp:posOffset>
          </wp:positionV>
          <wp:extent cx="3114675" cy="1466850"/>
          <wp:effectExtent l="0" t="0" r="9525" b="0"/>
          <wp:wrapSquare wrapText="bothSides"/>
          <wp:docPr id="30" name="Picture 30" descr="C:\Users\wemerton1\AppData\Local\Microsoft\Windows\INetCache\Content.MSO\83A2D27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emerton1\AppData\Local\Microsoft\Windows\INetCache\Content.MSO\83A2D27A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E4B" w:rsidRPr="00144836">
      <w:rPr>
        <w:noProof/>
        <w:color w:val="0000FF"/>
        <w:lang w:val="en-AU" w:eastAsia="en-AU"/>
      </w:rPr>
      <w:t xml:space="preserve"> </w:t>
    </w:r>
  </w:p>
  <w:p w14:paraId="72CEC3DC" w14:textId="79FA8D74" w:rsidR="00754E4B" w:rsidRDefault="00754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D346A" w14:textId="2834B340" w:rsidR="00BE1B8B" w:rsidRDefault="00CD0246">
    <w:pPr>
      <w:pStyle w:val="Header"/>
    </w:pPr>
    <w:r w:rsidRPr="000740E4">
      <w:rPr>
        <w:noProof/>
        <w:lang w:val="en-AU" w:eastAsia="en-AU"/>
      </w:rPr>
      <w:drawing>
        <wp:anchor distT="0" distB="0" distL="114300" distR="114300" simplePos="0" relativeHeight="251720704" behindDoc="1" locked="0" layoutInCell="1" allowOverlap="1" wp14:anchorId="7A73AF6D" wp14:editId="69EB41DC">
          <wp:simplePos x="0" y="0"/>
          <wp:positionH relativeFrom="page">
            <wp:align>right</wp:align>
          </wp:positionH>
          <wp:positionV relativeFrom="paragraph">
            <wp:posOffset>-333375</wp:posOffset>
          </wp:positionV>
          <wp:extent cx="7753350" cy="5560060"/>
          <wp:effectExtent l="0" t="0" r="0" b="2540"/>
          <wp:wrapNone/>
          <wp:docPr id="21" name="Picture 21" descr="C:\Users\wemerton1\AppData\Local\Microsoft\Windows\INetCache\IE\44G3XTL9\IMG_1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emerton1\AppData\Local\Microsoft\Windows\INetCache\IE\44G3XTL9\IMG_1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556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C80">
      <w:rPr>
        <w:noProof/>
      </w:rPr>
      <w:t xml:space="preserve"> </w:t>
    </w:r>
    <w:r w:rsidR="00CA7E2C">
      <w:rPr>
        <w:noProof/>
        <w:sz w:val="18"/>
        <w:lang w:val="en-AU"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A9BB1C" wp14:editId="637BE859">
              <wp:simplePos x="0" y="0"/>
              <wp:positionH relativeFrom="column">
                <wp:posOffset>3429000</wp:posOffset>
              </wp:positionH>
              <wp:positionV relativeFrom="paragraph">
                <wp:posOffset>1615440</wp:posOffset>
              </wp:positionV>
              <wp:extent cx="320040" cy="7635240"/>
              <wp:effectExtent l="0" t="0" r="3810" b="3810"/>
              <wp:wrapNone/>
              <wp:docPr id="10" name="Flowchart: Manual Input 2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V="1">
                        <a:off x="0" y="0"/>
                        <a:ext cx="320040" cy="7635240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0 w 10184"/>
                          <a:gd name="connsiteY0" fmla="*/ 147 h 10000"/>
                          <a:gd name="connsiteX1" fmla="*/ 10184 w 10184"/>
                          <a:gd name="connsiteY1" fmla="*/ 0 h 10000"/>
                          <a:gd name="connsiteX2" fmla="*/ 10184 w 10184"/>
                          <a:gd name="connsiteY2" fmla="*/ 10000 h 10000"/>
                          <a:gd name="connsiteX3" fmla="*/ 184 w 10184"/>
                          <a:gd name="connsiteY3" fmla="*/ 10000 h 10000"/>
                          <a:gd name="connsiteX4" fmla="*/ 0 w 10184"/>
                          <a:gd name="connsiteY4" fmla="*/ 14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184" h="10000">
                            <a:moveTo>
                              <a:pt x="0" y="147"/>
                            </a:moveTo>
                            <a:lnTo>
                              <a:pt x="10184" y="0"/>
                            </a:lnTo>
                            <a:lnTo>
                              <a:pt x="10184" y="10000"/>
                            </a:lnTo>
                            <a:lnTo>
                              <a:pt x="184" y="10000"/>
                            </a:lnTo>
                            <a:cubicBezTo>
                              <a:pt x="123" y="6716"/>
                              <a:pt x="61" y="3431"/>
                              <a:pt x="0" y="147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13716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1AFCFCA" id="Flowchart: Manual Input 2" o:spid="_x0000_s1026" alt="decorative element" style="position:absolute;margin-left:270pt;margin-top:127.2pt;width:25.2pt;height:601.2pt;rotation: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8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" path="m,147l10184,r,10000l184,10000c123,6716,61,3431,,147xe" fillcolor="black [3215]" stroked="f" strokeweight="1pt">
              <v:stroke joinstyle="miter"/>
              <v:path arrowok="t" o:connecttype="custom" o:connectlocs="0,112238;320040,0;320040,7635240;5782,7635240;0,112238" o:connectangles="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61D0D" w14:textId="04088EEB" w:rsidR="00BF124D" w:rsidRDefault="00E23A3E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C6EBA6E" wp14:editId="03861189">
              <wp:simplePos x="0" y="0"/>
              <wp:positionH relativeFrom="margin">
                <wp:posOffset>3665220</wp:posOffset>
              </wp:positionH>
              <wp:positionV relativeFrom="margin">
                <wp:posOffset>4335780</wp:posOffset>
              </wp:positionV>
              <wp:extent cx="3876675" cy="4335780"/>
              <wp:effectExtent l="0" t="0" r="9525" b="7620"/>
              <wp:wrapNone/>
              <wp:docPr id="41" name="Rectangle 41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6675" cy="43357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D631E46" id="Rectangle 41" o:spid="_x0000_s1026" alt="decorative element" style="position:absolute;margin-left:288.6pt;margin-top:341.4pt;width:305.25pt;height:341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" fillcolor="black [3215]" stroked="f" strokeweight="1pt">
              <w10:wrap anchorx="margin" anchory="margin"/>
            </v:rect>
          </w:pict>
        </mc:Fallback>
      </mc:AlternateContent>
    </w:r>
    <w:r w:rsidR="00BF124D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2EAEC3D" wp14:editId="2975B069">
              <wp:simplePos x="0" y="0"/>
              <wp:positionH relativeFrom="column">
                <wp:posOffset>-227965</wp:posOffset>
              </wp:positionH>
              <wp:positionV relativeFrom="paragraph">
                <wp:posOffset>-456565</wp:posOffset>
              </wp:positionV>
              <wp:extent cx="3886200" cy="228600"/>
              <wp:effectExtent l="0" t="0" r="0" b="0"/>
              <wp:wrapNone/>
              <wp:docPr id="20" name="Rectangle 20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2286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FF646FA" id="Rectangle 20" o:spid="_x0000_s1026" alt="decorative element" style="position:absolute;margin-left:-17.95pt;margin-top:-35.95pt;width:306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" fillcolor="#1b74bc [3204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4421E"/>
    <w:multiLevelType w:val="hybridMultilevel"/>
    <w:tmpl w:val="5FCEC388"/>
    <w:lvl w:ilvl="0" w:tplc="9B4ADF94">
      <w:start w:val="1"/>
      <w:numFmt w:val="bullet"/>
      <w:lvlText w:val="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11"/>
    <w:rsid w:val="000017EA"/>
    <w:rsid w:val="000132CF"/>
    <w:rsid w:val="00020717"/>
    <w:rsid w:val="0002594B"/>
    <w:rsid w:val="00032921"/>
    <w:rsid w:val="00032F5F"/>
    <w:rsid w:val="00033419"/>
    <w:rsid w:val="00041D04"/>
    <w:rsid w:val="00051C80"/>
    <w:rsid w:val="00052F3F"/>
    <w:rsid w:val="000629E9"/>
    <w:rsid w:val="00070480"/>
    <w:rsid w:val="000740E4"/>
    <w:rsid w:val="0008209F"/>
    <w:rsid w:val="00090C60"/>
    <w:rsid w:val="000B4F78"/>
    <w:rsid w:val="000C7B6F"/>
    <w:rsid w:val="000D5433"/>
    <w:rsid w:val="000E0CDF"/>
    <w:rsid w:val="000F093E"/>
    <w:rsid w:val="000F3805"/>
    <w:rsid w:val="001150E2"/>
    <w:rsid w:val="001239CE"/>
    <w:rsid w:val="0013253F"/>
    <w:rsid w:val="00136F9A"/>
    <w:rsid w:val="00141168"/>
    <w:rsid w:val="00142716"/>
    <w:rsid w:val="00144836"/>
    <w:rsid w:val="00153C76"/>
    <w:rsid w:val="00154DB5"/>
    <w:rsid w:val="00165867"/>
    <w:rsid w:val="00173DDE"/>
    <w:rsid w:val="00175AF9"/>
    <w:rsid w:val="00177956"/>
    <w:rsid w:val="0018361D"/>
    <w:rsid w:val="00186A51"/>
    <w:rsid w:val="00195F81"/>
    <w:rsid w:val="001A1012"/>
    <w:rsid w:val="001D27CD"/>
    <w:rsid w:val="001E0097"/>
    <w:rsid w:val="001E356C"/>
    <w:rsid w:val="00205516"/>
    <w:rsid w:val="00212DA9"/>
    <w:rsid w:val="00231A24"/>
    <w:rsid w:val="0024522B"/>
    <w:rsid w:val="002656AC"/>
    <w:rsid w:val="0027292D"/>
    <w:rsid w:val="00283582"/>
    <w:rsid w:val="00290241"/>
    <w:rsid w:val="002908A6"/>
    <w:rsid w:val="002974B6"/>
    <w:rsid w:val="002A3CC9"/>
    <w:rsid w:val="002D3988"/>
    <w:rsid w:val="002D5416"/>
    <w:rsid w:val="00310867"/>
    <w:rsid w:val="00315EF5"/>
    <w:rsid w:val="00315F2B"/>
    <w:rsid w:val="0031657F"/>
    <w:rsid w:val="003172A5"/>
    <w:rsid w:val="00327256"/>
    <w:rsid w:val="00337F39"/>
    <w:rsid w:val="00344D69"/>
    <w:rsid w:val="00364D1A"/>
    <w:rsid w:val="00377B55"/>
    <w:rsid w:val="00382BBF"/>
    <w:rsid w:val="003840AB"/>
    <w:rsid w:val="00390090"/>
    <w:rsid w:val="003B015E"/>
    <w:rsid w:val="003D4A52"/>
    <w:rsid w:val="00412B90"/>
    <w:rsid w:val="00427B85"/>
    <w:rsid w:val="004309B3"/>
    <w:rsid w:val="00451FD4"/>
    <w:rsid w:val="00456854"/>
    <w:rsid w:val="0047031F"/>
    <w:rsid w:val="004705CA"/>
    <w:rsid w:val="00471CDB"/>
    <w:rsid w:val="00476F9F"/>
    <w:rsid w:val="004836ED"/>
    <w:rsid w:val="00495D8A"/>
    <w:rsid w:val="004B2DFE"/>
    <w:rsid w:val="004B6B36"/>
    <w:rsid w:val="004D00B0"/>
    <w:rsid w:val="004D3087"/>
    <w:rsid w:val="004D7C37"/>
    <w:rsid w:val="004E6F6A"/>
    <w:rsid w:val="004F64EF"/>
    <w:rsid w:val="00500CAD"/>
    <w:rsid w:val="00506726"/>
    <w:rsid w:val="00510E1A"/>
    <w:rsid w:val="00510E24"/>
    <w:rsid w:val="00511489"/>
    <w:rsid w:val="00527A93"/>
    <w:rsid w:val="005301CD"/>
    <w:rsid w:val="0053280E"/>
    <w:rsid w:val="00537625"/>
    <w:rsid w:val="00561657"/>
    <w:rsid w:val="00564682"/>
    <w:rsid w:val="00574C5D"/>
    <w:rsid w:val="00580015"/>
    <w:rsid w:val="00584002"/>
    <w:rsid w:val="00587A61"/>
    <w:rsid w:val="00590C79"/>
    <w:rsid w:val="00592C02"/>
    <w:rsid w:val="005C19F6"/>
    <w:rsid w:val="005D76DE"/>
    <w:rsid w:val="005E55CE"/>
    <w:rsid w:val="005F46B3"/>
    <w:rsid w:val="00601EA1"/>
    <w:rsid w:val="006120AA"/>
    <w:rsid w:val="0062123A"/>
    <w:rsid w:val="006216A3"/>
    <w:rsid w:val="006371F8"/>
    <w:rsid w:val="006674EA"/>
    <w:rsid w:val="00673B2E"/>
    <w:rsid w:val="00697D72"/>
    <w:rsid w:val="006A311E"/>
    <w:rsid w:val="006B142B"/>
    <w:rsid w:val="006B4FE9"/>
    <w:rsid w:val="006C1AD8"/>
    <w:rsid w:val="006C6440"/>
    <w:rsid w:val="006D4079"/>
    <w:rsid w:val="006E107D"/>
    <w:rsid w:val="006F0A84"/>
    <w:rsid w:val="006F4698"/>
    <w:rsid w:val="0070071A"/>
    <w:rsid w:val="0071553D"/>
    <w:rsid w:val="00735A8E"/>
    <w:rsid w:val="00750FA2"/>
    <w:rsid w:val="00754E4B"/>
    <w:rsid w:val="00763D29"/>
    <w:rsid w:val="007750E2"/>
    <w:rsid w:val="00780DA9"/>
    <w:rsid w:val="00792663"/>
    <w:rsid w:val="007950B6"/>
    <w:rsid w:val="00795BAE"/>
    <w:rsid w:val="007A4516"/>
    <w:rsid w:val="007A4F4D"/>
    <w:rsid w:val="007C4E1B"/>
    <w:rsid w:val="007D27CB"/>
    <w:rsid w:val="007D54A4"/>
    <w:rsid w:val="007E41E6"/>
    <w:rsid w:val="007E762E"/>
    <w:rsid w:val="007F2F20"/>
    <w:rsid w:val="00817DA5"/>
    <w:rsid w:val="00826834"/>
    <w:rsid w:val="0082720A"/>
    <w:rsid w:val="00832309"/>
    <w:rsid w:val="00836FAC"/>
    <w:rsid w:val="00837A77"/>
    <w:rsid w:val="0085214F"/>
    <w:rsid w:val="00873040"/>
    <w:rsid w:val="00875386"/>
    <w:rsid w:val="00881105"/>
    <w:rsid w:val="00890A94"/>
    <w:rsid w:val="008916A4"/>
    <w:rsid w:val="008951CC"/>
    <w:rsid w:val="008C3ABD"/>
    <w:rsid w:val="008C4078"/>
    <w:rsid w:val="008C4657"/>
    <w:rsid w:val="008C4CDB"/>
    <w:rsid w:val="008D19E2"/>
    <w:rsid w:val="008D5C80"/>
    <w:rsid w:val="008E2B6D"/>
    <w:rsid w:val="008E5C04"/>
    <w:rsid w:val="008F13CE"/>
    <w:rsid w:val="0091090E"/>
    <w:rsid w:val="00913E7E"/>
    <w:rsid w:val="00927C6F"/>
    <w:rsid w:val="00953678"/>
    <w:rsid w:val="0096711E"/>
    <w:rsid w:val="00974E4D"/>
    <w:rsid w:val="009756D6"/>
    <w:rsid w:val="0098641B"/>
    <w:rsid w:val="00997C36"/>
    <w:rsid w:val="009A084C"/>
    <w:rsid w:val="009A2EE9"/>
    <w:rsid w:val="009D083F"/>
    <w:rsid w:val="009D7A8F"/>
    <w:rsid w:val="009F6315"/>
    <w:rsid w:val="00A147DD"/>
    <w:rsid w:val="00A41BCA"/>
    <w:rsid w:val="00A529BA"/>
    <w:rsid w:val="00A648E9"/>
    <w:rsid w:val="00A66A75"/>
    <w:rsid w:val="00A677FD"/>
    <w:rsid w:val="00A70B4B"/>
    <w:rsid w:val="00A875B5"/>
    <w:rsid w:val="00A909AC"/>
    <w:rsid w:val="00A937EF"/>
    <w:rsid w:val="00AA6793"/>
    <w:rsid w:val="00AB272D"/>
    <w:rsid w:val="00AB6A1E"/>
    <w:rsid w:val="00AB75B7"/>
    <w:rsid w:val="00AC5FD9"/>
    <w:rsid w:val="00AD2639"/>
    <w:rsid w:val="00AE09C9"/>
    <w:rsid w:val="00AE4780"/>
    <w:rsid w:val="00AF050E"/>
    <w:rsid w:val="00B02A63"/>
    <w:rsid w:val="00B068AF"/>
    <w:rsid w:val="00B14E63"/>
    <w:rsid w:val="00B161C4"/>
    <w:rsid w:val="00B30335"/>
    <w:rsid w:val="00B61E05"/>
    <w:rsid w:val="00B62A2E"/>
    <w:rsid w:val="00B67F82"/>
    <w:rsid w:val="00B733EB"/>
    <w:rsid w:val="00B769A9"/>
    <w:rsid w:val="00B93ADF"/>
    <w:rsid w:val="00B9770C"/>
    <w:rsid w:val="00BA45B2"/>
    <w:rsid w:val="00BA49CD"/>
    <w:rsid w:val="00BC0753"/>
    <w:rsid w:val="00BC5298"/>
    <w:rsid w:val="00BC64DF"/>
    <w:rsid w:val="00BC784E"/>
    <w:rsid w:val="00BD027C"/>
    <w:rsid w:val="00BE1B8B"/>
    <w:rsid w:val="00BF124D"/>
    <w:rsid w:val="00BF1BE4"/>
    <w:rsid w:val="00BF331C"/>
    <w:rsid w:val="00BF4ED4"/>
    <w:rsid w:val="00C03E8B"/>
    <w:rsid w:val="00C127EA"/>
    <w:rsid w:val="00C1483F"/>
    <w:rsid w:val="00C220BA"/>
    <w:rsid w:val="00C22BDF"/>
    <w:rsid w:val="00C30973"/>
    <w:rsid w:val="00C352B9"/>
    <w:rsid w:val="00C52E11"/>
    <w:rsid w:val="00C70A8D"/>
    <w:rsid w:val="00C7186C"/>
    <w:rsid w:val="00C7204F"/>
    <w:rsid w:val="00C733FE"/>
    <w:rsid w:val="00C7380F"/>
    <w:rsid w:val="00C74142"/>
    <w:rsid w:val="00C824C0"/>
    <w:rsid w:val="00C96ED5"/>
    <w:rsid w:val="00CA2B98"/>
    <w:rsid w:val="00CA7E2C"/>
    <w:rsid w:val="00CB0B12"/>
    <w:rsid w:val="00CB7BCE"/>
    <w:rsid w:val="00CC117E"/>
    <w:rsid w:val="00CC5F42"/>
    <w:rsid w:val="00CD0246"/>
    <w:rsid w:val="00CD2F3D"/>
    <w:rsid w:val="00CE0F15"/>
    <w:rsid w:val="00CE4FDF"/>
    <w:rsid w:val="00CE734D"/>
    <w:rsid w:val="00CF60CF"/>
    <w:rsid w:val="00CF7E26"/>
    <w:rsid w:val="00D00292"/>
    <w:rsid w:val="00D059A6"/>
    <w:rsid w:val="00D15000"/>
    <w:rsid w:val="00D16442"/>
    <w:rsid w:val="00D41FE1"/>
    <w:rsid w:val="00D42C47"/>
    <w:rsid w:val="00D504B7"/>
    <w:rsid w:val="00D52DF2"/>
    <w:rsid w:val="00D61B4C"/>
    <w:rsid w:val="00D61CFE"/>
    <w:rsid w:val="00D70F44"/>
    <w:rsid w:val="00D81174"/>
    <w:rsid w:val="00D83DF8"/>
    <w:rsid w:val="00D929DC"/>
    <w:rsid w:val="00DA3E92"/>
    <w:rsid w:val="00DB0D16"/>
    <w:rsid w:val="00DB1F35"/>
    <w:rsid w:val="00DB2F27"/>
    <w:rsid w:val="00DC3E30"/>
    <w:rsid w:val="00DC72E3"/>
    <w:rsid w:val="00DD2514"/>
    <w:rsid w:val="00E14171"/>
    <w:rsid w:val="00E23A3E"/>
    <w:rsid w:val="00E2494C"/>
    <w:rsid w:val="00E30B82"/>
    <w:rsid w:val="00E35018"/>
    <w:rsid w:val="00E3753C"/>
    <w:rsid w:val="00E42965"/>
    <w:rsid w:val="00E55D74"/>
    <w:rsid w:val="00E9597B"/>
    <w:rsid w:val="00EA1701"/>
    <w:rsid w:val="00EA3247"/>
    <w:rsid w:val="00EE7A3D"/>
    <w:rsid w:val="00F05AB2"/>
    <w:rsid w:val="00F222FE"/>
    <w:rsid w:val="00F4177D"/>
    <w:rsid w:val="00F41A0F"/>
    <w:rsid w:val="00F51431"/>
    <w:rsid w:val="00F51DC0"/>
    <w:rsid w:val="00F67F48"/>
    <w:rsid w:val="00F7174F"/>
    <w:rsid w:val="00F82A6B"/>
    <w:rsid w:val="00F84556"/>
    <w:rsid w:val="00F861A6"/>
    <w:rsid w:val="00F86BB6"/>
    <w:rsid w:val="00F877E8"/>
    <w:rsid w:val="00FB2DB4"/>
    <w:rsid w:val="00FC2165"/>
    <w:rsid w:val="00FC291F"/>
    <w:rsid w:val="00FC3CF2"/>
    <w:rsid w:val="00FC655B"/>
    <w:rsid w:val="00FE429C"/>
    <w:rsid w:val="00FF181B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4CA67"/>
  <w14:defaultImageDpi w14:val="32767"/>
  <w15:chartTrackingRefBased/>
  <w15:docId w15:val="{9158E7E6-5FD2-4EDD-8E2A-1F33812F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2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A3E"/>
    <w:pPr>
      <w:spacing w:before="24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23A3E"/>
    <w:pPr>
      <w:pBdr>
        <w:bottom w:val="single" w:sz="18" w:space="0" w:color="FFFFFF" w:themeColor="background1"/>
      </w:pBdr>
      <w:spacing w:before="360" w:after="0"/>
      <w:jc w:val="center"/>
      <w:outlineLvl w:val="0"/>
    </w:pPr>
    <w:rPr>
      <w:rFonts w:asciiTheme="majorHAnsi" w:hAnsiTheme="majorHAnsi"/>
      <w:bCs/>
      <w:i/>
      <w:color w:val="FFFFFF" w:themeColor="background1"/>
      <w:spacing w:val="15"/>
      <w:sz w:val="42"/>
    </w:rPr>
  </w:style>
  <w:style w:type="paragraph" w:styleId="Heading2">
    <w:name w:val="heading 2"/>
    <w:basedOn w:val="Normal"/>
    <w:next w:val="Normal"/>
    <w:link w:val="Heading2Char"/>
    <w:uiPriority w:val="9"/>
    <w:rsid w:val="00153C76"/>
    <w:pPr>
      <w:spacing w:after="0"/>
      <w:outlineLvl w:val="1"/>
    </w:pPr>
    <w:rPr>
      <w:rFonts w:asciiTheme="majorHAnsi" w:hAnsiTheme="majorHAnsi"/>
      <w:i/>
      <w:color w:val="1B74BC" w:themeColor="accent1"/>
      <w:spacing w:val="15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1B74BC" w:themeColor="accent1"/>
        <w:left w:val="single" w:sz="6" w:space="2" w:color="1B74BC" w:themeColor="accent1"/>
      </w:pBdr>
      <w:spacing w:before="300" w:after="0"/>
      <w:outlineLvl w:val="2"/>
    </w:pPr>
    <w:rPr>
      <w:caps/>
      <w:color w:val="0D395D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1B74BC" w:themeColor="accent1"/>
        <w:left w:val="dotted" w:sz="6" w:space="2" w:color="1B74BC" w:themeColor="accent1"/>
      </w:pBdr>
      <w:spacing w:before="300" w:after="0"/>
      <w:outlineLvl w:val="3"/>
    </w:pPr>
    <w:rPr>
      <w:caps/>
      <w:color w:val="14568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1B74BC" w:themeColor="accent1"/>
      </w:pBdr>
      <w:spacing w:before="300" w:after="0"/>
      <w:outlineLvl w:val="4"/>
    </w:pPr>
    <w:rPr>
      <w:caps/>
      <w:color w:val="14568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1B74BC" w:themeColor="accent1"/>
      </w:pBdr>
      <w:spacing w:before="300" w:after="0"/>
      <w:outlineLvl w:val="5"/>
    </w:pPr>
    <w:rPr>
      <w:caps/>
      <w:color w:val="14568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14568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F39"/>
    <w:pPr>
      <w:spacing w:before="0" w:after="0" w:line="240" w:lineRule="auto"/>
    </w:pPr>
    <w:rPr>
      <w:rFonts w:asciiTheme="majorHAnsi" w:hAnsiTheme="majorHAnsi"/>
      <w:b/>
      <w:color w:val="FFFFFF" w:themeColor="background1"/>
      <w:sz w:val="4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337F39"/>
    <w:rPr>
      <w:rFonts w:asciiTheme="majorHAnsi" w:hAnsiTheme="majorHAnsi"/>
      <w:b/>
      <w:color w:val="FFFFFF" w:themeColor="background1"/>
      <w:sz w:val="4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E23A3E"/>
    <w:rPr>
      <w:rFonts w:asciiTheme="majorHAnsi" w:hAnsiTheme="majorHAnsi"/>
      <w:bCs/>
      <w:i/>
      <w:color w:val="FFFFFF" w:themeColor="background1"/>
      <w:spacing w:val="15"/>
      <w:sz w:val="42"/>
    </w:rPr>
  </w:style>
  <w:style w:type="character" w:customStyle="1" w:styleId="Heading2Char">
    <w:name w:val="Heading 2 Char"/>
    <w:basedOn w:val="DefaultParagraphFont"/>
    <w:link w:val="Heading2"/>
    <w:uiPriority w:val="9"/>
    <w:rsid w:val="00153C76"/>
    <w:rPr>
      <w:rFonts w:asciiTheme="majorHAnsi" w:hAnsiTheme="majorHAnsi"/>
      <w:i/>
      <w:color w:val="1B74BC" w:themeColor="accent1"/>
      <w:spacing w:val="15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0D395D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14568C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14568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14568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14568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14568C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F39"/>
    <w:pPr>
      <w:spacing w:before="0" w:after="0" w:line="192" w:lineRule="auto"/>
    </w:pPr>
    <w:rPr>
      <w:rFonts w:asciiTheme="majorHAnsi" w:hAnsiTheme="majorHAnsi"/>
      <w:b/>
      <w:color w:val="FFFFFF" w:themeColor="background1"/>
      <w:spacing w:val="10"/>
      <w:sz w:val="96"/>
    </w:rPr>
  </w:style>
  <w:style w:type="character" w:customStyle="1" w:styleId="SubtitleChar">
    <w:name w:val="Subtitle Char"/>
    <w:basedOn w:val="DefaultParagraphFont"/>
    <w:link w:val="Subtitle"/>
    <w:uiPriority w:val="11"/>
    <w:rsid w:val="00337F39"/>
    <w:rPr>
      <w:rFonts w:asciiTheme="majorHAnsi" w:hAnsiTheme="majorHAnsi"/>
      <w:b/>
      <w:color w:val="FFFFFF" w:themeColor="background1"/>
      <w:spacing w:val="10"/>
      <w:sz w:val="96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0D395D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1B74BC" w:themeColor="accent1"/>
        <w:left w:val="single" w:sz="4" w:space="10" w:color="1B74BC" w:themeColor="accent1"/>
      </w:pBdr>
      <w:spacing w:after="0"/>
      <w:ind w:left="1296" w:right="1152"/>
      <w:jc w:val="both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1B74BC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0D395D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0D395D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1B74BC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1B74BC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E23A3E"/>
    <w:pPr>
      <w:pBdr>
        <w:bottom w:val="single" w:sz="18" w:space="1" w:color="FFFFFF" w:themeColor="background1"/>
      </w:pBdr>
      <w:spacing w:before="360" w:after="0" w:line="240" w:lineRule="auto"/>
      <w:jc w:val="center"/>
    </w:pPr>
    <w:rPr>
      <w:i/>
      <w:color w:val="FFFFFF" w:themeColor="background1"/>
      <w:sz w:val="48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23A3E"/>
    <w:pPr>
      <w:tabs>
        <w:tab w:val="center" w:pos="4680"/>
        <w:tab w:val="right" w:pos="9360"/>
      </w:tabs>
      <w:spacing w:before="0" w:after="0" w:line="240" w:lineRule="auto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23A3E"/>
    <w:rPr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337F39"/>
    <w:pPr>
      <w:spacing w:after="0"/>
    </w:pPr>
    <w:rPr>
      <w:b/>
      <w:color w:val="FFFFFF" w:themeColor="background1"/>
      <w:sz w:val="24"/>
      <w:lang w:eastAsia="ja-JP"/>
    </w:rPr>
  </w:style>
  <w:style w:type="paragraph" w:styleId="TOC2">
    <w:name w:val="toc 2"/>
    <w:basedOn w:val="Normal"/>
    <w:next w:val="Normal"/>
    <w:autoRedefine/>
    <w:uiPriority w:val="39"/>
    <w:rsid w:val="00141168"/>
    <w:pPr>
      <w:spacing w:before="0" w:line="240" w:lineRule="auto"/>
    </w:pPr>
    <w:rPr>
      <w:b/>
      <w:color w:val="FFFFFF" w:themeColor="background1"/>
      <w:sz w:val="24"/>
      <w:lang w:eastAsia="ja-JP"/>
    </w:rPr>
  </w:style>
  <w:style w:type="paragraph" w:customStyle="1" w:styleId="QuoteAlt">
    <w:name w:val="Quote Alt"/>
    <w:basedOn w:val="Normal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NormalonDarkBackground">
    <w:name w:val="Normal on Dark Background"/>
    <w:basedOn w:val="Normal"/>
    <w:qFormat/>
    <w:rsid w:val="00337F39"/>
    <w:pPr>
      <w:spacing w:after="0"/>
    </w:pPr>
    <w:rPr>
      <w:color w:val="FFFFFF" w:themeColor="background1"/>
      <w:lang w:eastAsia="ja-JP"/>
    </w:rPr>
  </w:style>
  <w:style w:type="paragraph" w:customStyle="1" w:styleId="Info">
    <w:name w:val="Info"/>
    <w:basedOn w:val="Normal"/>
    <w:qFormat/>
    <w:rsid w:val="00E23A3E"/>
    <w:pPr>
      <w:spacing w:before="0" w:after="0"/>
    </w:pPr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6371F8"/>
    <w:rPr>
      <w:color w:val="1B74BC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6371F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F9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5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arnook-p.schools.nsw.gov.au/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google.com.au/url?sa=i&amp;rct=j&amp;q=&amp;esrc=s&amp;source=images&amp;cd=&amp;ved=2ahUKEwjKkvvF893kAhUVeisKHW-iA3QQjRx6BAgBEAQ&amp;url=https%3A%2F%2Fwww.pinterest.com%2Fpin%2F215046950934076088%2F&amp;psig=AOvVaw1nyL4kRn6ZdSr88NPJ9ltx&amp;ust=1569017395244306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\AppData\Local\Packages\Microsoft.Office.Desktop_8wekyb3d8bbwe\LocalCache\Roaming\Microsoft\Templates\Nonprofit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5BA54FFD23F43A1990626B7A4E73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7FB8-514F-45C0-9975-A3807264448B}"/>
      </w:docPartPr>
      <w:docPartBody>
        <w:p w:rsidR="00C52CB2" w:rsidRDefault="009B6019">
          <w:pPr>
            <w:pStyle w:val="75BA54FFD23F43A1990626B7A4E733B2"/>
          </w:pPr>
          <w:r>
            <w:t>Volume ##</w:t>
          </w:r>
        </w:p>
      </w:docPartBody>
    </w:docPart>
    <w:docPart>
      <w:docPartPr>
        <w:name w:val="789A8D08958D43E2B9454E294050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C45C0-32C9-4032-B8FF-26DC5F148350}"/>
      </w:docPartPr>
      <w:docPartBody>
        <w:p w:rsidR="00C52CB2" w:rsidRDefault="009B6019">
          <w:pPr>
            <w:pStyle w:val="789A8D08958D43E2B9454E29405011D2"/>
          </w:pPr>
          <w:r>
            <w:t>Issue ##</w:t>
          </w:r>
        </w:p>
      </w:docPartBody>
    </w:docPart>
    <w:docPart>
      <w:docPartPr>
        <w:name w:val="709AF7B01B374D37A0C0C2510D067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D61A0-9ECF-4697-90C7-0AFB8160E22C}"/>
      </w:docPartPr>
      <w:docPartBody>
        <w:p w:rsidR="00C52CB2" w:rsidRDefault="009B6019">
          <w:pPr>
            <w:pStyle w:val="709AF7B01B374D37A0C0C2510D067BC2"/>
          </w:pPr>
          <w:r>
            <w:t>Publication Name</w:t>
          </w:r>
        </w:p>
      </w:docPartBody>
    </w:docPart>
    <w:docPart>
      <w:docPartPr>
        <w:name w:val="D32988E9CAD040D3B510D523E0703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61D19-4E93-4C59-BD6A-31F7854421C2}"/>
      </w:docPartPr>
      <w:docPartBody>
        <w:p w:rsidR="00C52CB2" w:rsidRDefault="009B6019">
          <w:pPr>
            <w:pStyle w:val="D32988E9CAD040D3B510D523E0703FF3"/>
          </w:pPr>
          <w:r w:rsidRPr="00337F39">
            <w:t>Announcement</w:t>
          </w:r>
        </w:p>
      </w:docPartBody>
    </w:docPart>
    <w:docPart>
      <w:docPartPr>
        <w:name w:val="654460C6A3964196BF2AD19821ECA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4AE72-24BF-44F7-8D7F-954CB2EC60A3}"/>
      </w:docPartPr>
      <w:docPartBody>
        <w:p w:rsidR="00C52CB2" w:rsidRDefault="009B6019">
          <w:pPr>
            <w:pStyle w:val="654460C6A3964196BF2AD19821ECA688"/>
          </w:pPr>
          <w:r w:rsidRPr="00153C76">
            <w:t>Volume ##</w:t>
          </w:r>
        </w:p>
      </w:docPartBody>
    </w:docPart>
    <w:docPart>
      <w:docPartPr>
        <w:name w:val="1EB99875C2364E3C9140A94121A04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C7E12-79E9-4311-B5C0-728A2C5E3806}"/>
      </w:docPartPr>
      <w:docPartBody>
        <w:p w:rsidR="00C52CB2" w:rsidRDefault="009B6019">
          <w:pPr>
            <w:pStyle w:val="1EB99875C2364E3C9140A94121A044B2"/>
          </w:pPr>
          <w:r w:rsidRPr="00153C76">
            <w:t>Issue ##</w:t>
          </w:r>
        </w:p>
      </w:docPartBody>
    </w:docPart>
    <w:docPart>
      <w:docPartPr>
        <w:name w:val="FA70812DC67F428CA2E1812CF096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42A1F-2A70-40D8-95FD-1B8B2F391947}"/>
      </w:docPartPr>
      <w:docPartBody>
        <w:p w:rsidR="00C52CB2" w:rsidRDefault="009B6019">
          <w:pPr>
            <w:pStyle w:val="FA70812DC67F428CA2E1812CF096D29D"/>
          </w:pPr>
          <w:r w:rsidRPr="00153C76">
            <w:t>Publication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019"/>
    <w:rsid w:val="002A0898"/>
    <w:rsid w:val="005A1316"/>
    <w:rsid w:val="006B155C"/>
    <w:rsid w:val="007C0D49"/>
    <w:rsid w:val="007D13D8"/>
    <w:rsid w:val="009B6019"/>
    <w:rsid w:val="00BC637D"/>
    <w:rsid w:val="00C52CB2"/>
    <w:rsid w:val="00DC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DE1D51C1484D28BE4374A97C7C0702">
    <w:name w:val="12DE1D51C1484D28BE4374A97C7C0702"/>
  </w:style>
  <w:style w:type="paragraph" w:customStyle="1" w:styleId="75BA54FFD23F43A1990626B7A4E733B2">
    <w:name w:val="75BA54FFD23F43A1990626B7A4E733B2"/>
  </w:style>
  <w:style w:type="paragraph" w:customStyle="1" w:styleId="789A8D08958D43E2B9454E29405011D2">
    <w:name w:val="789A8D08958D43E2B9454E29405011D2"/>
  </w:style>
  <w:style w:type="paragraph" w:customStyle="1" w:styleId="709AF7B01B374D37A0C0C2510D067BC2">
    <w:name w:val="709AF7B01B374D37A0C0C2510D067BC2"/>
  </w:style>
  <w:style w:type="paragraph" w:customStyle="1" w:styleId="D32988E9CAD040D3B510D523E0703FF3">
    <w:name w:val="D32988E9CAD040D3B510D523E0703FF3"/>
  </w:style>
  <w:style w:type="paragraph" w:customStyle="1" w:styleId="NormalonDarkBackground">
    <w:name w:val="Normal on Dark Background"/>
    <w:basedOn w:val="Normal"/>
    <w:qFormat/>
    <w:pPr>
      <w:spacing w:before="240" w:after="0" w:line="276" w:lineRule="auto"/>
    </w:pPr>
    <w:rPr>
      <w:color w:val="FFFFFF" w:themeColor="background1"/>
      <w:lang w:val="en-US" w:eastAsia="ja-JP"/>
    </w:rPr>
  </w:style>
  <w:style w:type="paragraph" w:customStyle="1" w:styleId="F556173F40E74B4CAF5E9139DCF5C91C">
    <w:name w:val="F556173F40E74B4CAF5E9139DCF5C91C"/>
  </w:style>
  <w:style w:type="paragraph" w:customStyle="1" w:styleId="B8C78A44CCEB4AA1B4F7CC035D0BE235">
    <w:name w:val="B8C78A44CCEB4AA1B4F7CC035D0BE235"/>
  </w:style>
  <w:style w:type="paragraph" w:customStyle="1" w:styleId="0719AE25E686454CA73AC01BE19D90C0">
    <w:name w:val="0719AE25E686454CA73AC01BE19D90C0"/>
  </w:style>
  <w:style w:type="paragraph" w:customStyle="1" w:styleId="F43E0DDE7C8042FD828CC44A02FC3EC5">
    <w:name w:val="F43E0DDE7C8042FD828CC44A02FC3EC5"/>
  </w:style>
  <w:style w:type="paragraph" w:customStyle="1" w:styleId="568D1617ADB94BDEACF48036F35199C2">
    <w:name w:val="568D1617ADB94BDEACF48036F35199C2"/>
  </w:style>
  <w:style w:type="paragraph" w:customStyle="1" w:styleId="23FBA5AB3E4C4AFF8BAD15CB538E14F0">
    <w:name w:val="23FBA5AB3E4C4AFF8BAD15CB538E14F0"/>
  </w:style>
  <w:style w:type="paragraph" w:customStyle="1" w:styleId="0347D03DBAF24C588DB962683A5D9C94">
    <w:name w:val="0347D03DBAF24C588DB962683A5D9C94"/>
  </w:style>
  <w:style w:type="paragraph" w:customStyle="1" w:styleId="FC57DC7A972C4115B59C40206B969B34">
    <w:name w:val="FC57DC7A972C4115B59C40206B969B34"/>
  </w:style>
  <w:style w:type="paragraph" w:customStyle="1" w:styleId="C9E51308928D4D26BDFCD87951F5230E">
    <w:name w:val="C9E51308928D4D26BDFCD87951F5230E"/>
  </w:style>
  <w:style w:type="paragraph" w:customStyle="1" w:styleId="3E4D01AC247346F7AABBDC6A74CC619F">
    <w:name w:val="3E4D01AC247346F7AABBDC6A74CC619F"/>
  </w:style>
  <w:style w:type="paragraph" w:customStyle="1" w:styleId="1D4892649FDD45F5853C19D82962F651">
    <w:name w:val="1D4892649FDD45F5853C19D82962F651"/>
  </w:style>
  <w:style w:type="paragraph" w:customStyle="1" w:styleId="48E530A781244975AD1E94D0D534C539">
    <w:name w:val="48E530A781244975AD1E94D0D534C539"/>
  </w:style>
  <w:style w:type="paragraph" w:customStyle="1" w:styleId="FDE93C9B9B8C4331B8DA28BF03C05FBE">
    <w:name w:val="FDE93C9B9B8C4331B8DA28BF03C05FBE"/>
  </w:style>
  <w:style w:type="paragraph" w:customStyle="1" w:styleId="070A6074990949D0A509EB3D96541F3D">
    <w:name w:val="070A6074990949D0A509EB3D96541F3D"/>
  </w:style>
  <w:style w:type="paragraph" w:customStyle="1" w:styleId="3234FDB4F60D4E209C332BEB10B73E18">
    <w:name w:val="3234FDB4F60D4E209C332BEB10B73E18"/>
  </w:style>
  <w:style w:type="paragraph" w:customStyle="1" w:styleId="86296EC00B2743D78BBD67E0C14C3363">
    <w:name w:val="86296EC00B2743D78BBD67E0C14C3363"/>
  </w:style>
  <w:style w:type="paragraph" w:customStyle="1" w:styleId="80ACFBA720984D8586706FE2286CC159">
    <w:name w:val="80ACFBA720984D8586706FE2286CC159"/>
  </w:style>
  <w:style w:type="paragraph" w:customStyle="1" w:styleId="F85BE2823D6C4C9A8E7B0C78545F7451">
    <w:name w:val="F85BE2823D6C4C9A8E7B0C78545F7451"/>
  </w:style>
  <w:style w:type="paragraph" w:customStyle="1" w:styleId="B39F3176847447FA983DE5332A68A226">
    <w:name w:val="B39F3176847447FA983DE5332A68A226"/>
  </w:style>
  <w:style w:type="paragraph" w:customStyle="1" w:styleId="DE228631666D4E57862FC4C25001F6BA">
    <w:name w:val="DE228631666D4E57862FC4C25001F6BA"/>
  </w:style>
  <w:style w:type="paragraph" w:customStyle="1" w:styleId="CE52189B7C8442ED94AFD0817B0BDD6C">
    <w:name w:val="CE52189B7C8442ED94AFD0817B0BDD6C"/>
  </w:style>
  <w:style w:type="paragraph" w:customStyle="1" w:styleId="62B43A530EBA4542A723290DA77E3D0F">
    <w:name w:val="62B43A530EBA4542A723290DA77E3D0F"/>
  </w:style>
  <w:style w:type="paragraph" w:customStyle="1" w:styleId="654460C6A3964196BF2AD19821ECA688">
    <w:name w:val="654460C6A3964196BF2AD19821ECA688"/>
  </w:style>
  <w:style w:type="paragraph" w:customStyle="1" w:styleId="1EB99875C2364E3C9140A94121A044B2">
    <w:name w:val="1EB99875C2364E3C9140A94121A044B2"/>
  </w:style>
  <w:style w:type="paragraph" w:customStyle="1" w:styleId="FA70812DC67F428CA2E1812CF096D29D">
    <w:name w:val="FA70812DC67F428CA2E1812CF096D29D"/>
  </w:style>
  <w:style w:type="paragraph" w:customStyle="1" w:styleId="46ED232415274BECB7F6208C0AFC8CB6">
    <w:name w:val="46ED232415274BECB7F6208C0AFC8CB6"/>
    <w:rsid w:val="009B6019"/>
  </w:style>
  <w:style w:type="paragraph" w:customStyle="1" w:styleId="2A6D0E0ED59E4EF9B62EE5FFE0B3105A">
    <w:name w:val="2A6D0E0ED59E4EF9B62EE5FFE0B3105A"/>
    <w:rsid w:val="00C52CB2"/>
  </w:style>
  <w:style w:type="paragraph" w:customStyle="1" w:styleId="6B2AC798FA9D486EB9198CF5101A0F90">
    <w:name w:val="6B2AC798FA9D486EB9198CF5101A0F90"/>
    <w:rsid w:val="00C52CB2"/>
  </w:style>
  <w:style w:type="paragraph" w:customStyle="1" w:styleId="33873382FB124929891CC0E7A87634B1">
    <w:name w:val="33873382FB124929891CC0E7A87634B1"/>
    <w:rsid w:val="00C52CB2"/>
  </w:style>
  <w:style w:type="paragraph" w:customStyle="1" w:styleId="677D268E549643F5B9403B7B4B064CCA">
    <w:name w:val="677D268E549643F5B9403B7B4B064CCA"/>
    <w:rsid w:val="00C52CB2"/>
  </w:style>
  <w:style w:type="paragraph" w:customStyle="1" w:styleId="5F3F1FFEBF934D71B6356E03DA22AEF6">
    <w:name w:val="5F3F1FFEBF934D71B6356E03DA22AEF6"/>
    <w:rsid w:val="00C52CB2"/>
  </w:style>
  <w:style w:type="paragraph" w:customStyle="1" w:styleId="B194555738F246EE808BA2AD1E27A160">
    <w:name w:val="B194555738F246EE808BA2AD1E27A160"/>
    <w:rsid w:val="00C52C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1B74BC"/>
      </a:accent1>
      <a:accent2>
        <a:srgbClr val="EBEBEB"/>
      </a:accent2>
      <a:accent3>
        <a:srgbClr val="5730A4"/>
      </a:accent3>
      <a:accent4>
        <a:srgbClr val="0ABCC8"/>
      </a:accent4>
      <a:accent5>
        <a:srgbClr val="961C39"/>
      </a:accent5>
      <a:accent6>
        <a:srgbClr val="70AD47"/>
      </a:accent6>
      <a:hlink>
        <a:srgbClr val="1B74BC"/>
      </a:hlink>
      <a:folHlink>
        <a:srgbClr val="0ABCC8"/>
      </a:folHlink>
    </a:clrScheme>
    <a:fontScheme name="Custom 2">
      <a:majorFont>
        <a:latin typeface="Bookman Old Style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Week 10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5CD0CA-B3A9-4C17-9DFF-1B1638B5E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E76850-8774-4100-A2F9-70CE6E9509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50F451-1104-4818-8A51-AD9AC4F1BD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EBF3046-CC6A-4D2B-85F0-DAE33D7BB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 newsletter</Template>
  <TotalTime>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Term 3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Emerton</dc:creator>
  <cp:keywords/>
  <dc:description/>
  <cp:lastModifiedBy>Wendy Emerton</cp:lastModifiedBy>
  <cp:revision>2</cp:revision>
  <cp:lastPrinted>2019-09-19T22:41:00Z</cp:lastPrinted>
  <dcterms:created xsi:type="dcterms:W3CDTF">2019-10-09T12:40:00Z</dcterms:created>
  <dcterms:modified xsi:type="dcterms:W3CDTF">2019-10-09T12:40:00Z</dcterms:modified>
  <cp:category>Larnook Public School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